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785436" w14:textId="3F034083" w:rsidR="004B79CB" w:rsidRDefault="003421DA" w:rsidP="004B79CB">
      <w:pPr>
        <w:autoSpaceDE w:val="0"/>
        <w:autoSpaceDN w:val="0"/>
        <w:spacing w:line="320" w:lineRule="exact"/>
        <w:ind w:left="60"/>
        <w:jc w:val="both"/>
        <w:rPr>
          <w:rFonts w:ascii="Calibri,Bold" w:eastAsia="Calibri,Bold" w:hAnsi="Calibri,Bold" w:cs="Calibri,Bold"/>
          <w:b/>
          <w:color w:val="414143"/>
          <w:sz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77EDA46" wp14:editId="7F3EB169">
                <wp:simplePos x="0" y="0"/>
                <wp:positionH relativeFrom="column">
                  <wp:posOffset>1963420</wp:posOffset>
                </wp:positionH>
                <wp:positionV relativeFrom="paragraph">
                  <wp:posOffset>1905</wp:posOffset>
                </wp:positionV>
                <wp:extent cx="3035300" cy="1193800"/>
                <wp:effectExtent l="0" t="0" r="12700" b="254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0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8132E" w14:textId="77777777" w:rsidR="00694413" w:rsidRDefault="00694413" w:rsidP="004B79C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71CD2BC" w14:textId="49D97557" w:rsidR="00694413" w:rsidRPr="00885E15" w:rsidRDefault="00694413" w:rsidP="004B79C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85E1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UNITEN PRESS</w:t>
                            </w:r>
                          </w:p>
                          <w:p w14:paraId="367764BF" w14:textId="1D60BA92" w:rsidR="00694413" w:rsidRDefault="00694413" w:rsidP="004B79C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0BCB62B" w14:textId="77777777" w:rsidR="00694413" w:rsidRPr="00B53E8E" w:rsidRDefault="00694413" w:rsidP="004E13EB">
                            <w:pPr>
                              <w:autoSpaceDE w:val="0"/>
                              <w:autoSpaceDN w:val="0"/>
                              <w:spacing w:line="320" w:lineRule="exact"/>
                              <w:ind w:left="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53E8E">
                              <w:rPr>
                                <w:rFonts w:ascii="Calibri,Bold" w:eastAsia="Calibri,Bold" w:hAnsi="Calibri,Bold" w:cs="Calibri,Bold" w:hint="eastAsia"/>
                                <w:b/>
                                <w:color w:val="414143"/>
                                <w:sz w:val="28"/>
                                <w:szCs w:val="28"/>
                              </w:rPr>
                              <w:t>Manuscript Submission Checklist</w:t>
                            </w:r>
                          </w:p>
                          <w:p w14:paraId="22E23BF2" w14:textId="5C2282A3" w:rsidR="00694413" w:rsidRDefault="0069441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2FA8B3F" w14:textId="77777777" w:rsidR="00694413" w:rsidRPr="004B79CB" w:rsidRDefault="0069441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EDA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4.6pt;margin-top:.15pt;width:239pt;height:9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">
                <v:textbox>
                  <w:txbxContent>
                    <w:p w14:paraId="3568132E" w14:textId="77777777" w:rsidR="00694413" w:rsidRDefault="00694413" w:rsidP="004B79C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71CD2BC" w14:textId="49D97557" w:rsidR="00694413" w:rsidRPr="00885E15" w:rsidRDefault="00694413" w:rsidP="004B79C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85E15">
                        <w:rPr>
                          <w:b/>
                          <w:bCs/>
                          <w:sz w:val="36"/>
                          <w:szCs w:val="36"/>
                        </w:rPr>
                        <w:t>UNITEN PRESS</w:t>
                      </w:r>
                    </w:p>
                    <w:p w14:paraId="367764BF" w14:textId="1D60BA92" w:rsidR="00694413" w:rsidRDefault="00694413" w:rsidP="004B79C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50BCB62B" w14:textId="77777777" w:rsidR="00694413" w:rsidRPr="00B53E8E" w:rsidRDefault="00694413" w:rsidP="004E13EB">
                      <w:pPr>
                        <w:autoSpaceDE w:val="0"/>
                        <w:autoSpaceDN w:val="0"/>
                        <w:spacing w:line="320" w:lineRule="exact"/>
                        <w:ind w:left="6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53E8E">
                        <w:rPr>
                          <w:rFonts w:ascii="Calibri,Bold" w:eastAsia="Calibri,Bold" w:hAnsi="Calibri,Bold" w:cs="Calibri,Bold" w:hint="eastAsia"/>
                          <w:b/>
                          <w:color w:val="414143"/>
                          <w:sz w:val="28"/>
                          <w:szCs w:val="28"/>
                        </w:rPr>
                        <w:t>Manuscript Submission Checklist</w:t>
                      </w:r>
                    </w:p>
                    <w:p w14:paraId="22E23BF2" w14:textId="5C2282A3" w:rsidR="00694413" w:rsidRDefault="00694413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32FA8B3F" w14:textId="77777777" w:rsidR="00694413" w:rsidRPr="004B79CB" w:rsidRDefault="00694413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4C978BD" wp14:editId="7ACEAFBD">
                <wp:simplePos x="0" y="0"/>
                <wp:positionH relativeFrom="column">
                  <wp:posOffset>-81280</wp:posOffset>
                </wp:positionH>
                <wp:positionV relativeFrom="paragraph">
                  <wp:posOffset>1905</wp:posOffset>
                </wp:positionV>
                <wp:extent cx="2076450" cy="1187450"/>
                <wp:effectExtent l="0" t="0" r="19050" b="1270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36C14" w14:textId="0AE29893" w:rsidR="00694413" w:rsidRDefault="00295C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03F008" wp14:editId="0362FA2E">
                                  <wp:extent cx="1944990" cy="1167129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Logo Uniten Press (3)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9621" cy="11759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5F20DE" w14:textId="77777777" w:rsidR="00694413" w:rsidRDefault="006944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978BD" id="_x0000_s1027" type="#_x0000_t202" style="position:absolute;left:0;text-align:left;margin-left:-6.4pt;margin-top:.15pt;width:163.5pt;height:9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">
                <v:textbox>
                  <w:txbxContent>
                    <w:p w14:paraId="57536C14" w14:textId="0AE29893" w:rsidR="00694413" w:rsidRDefault="00295C89">
                      <w:r>
                        <w:rPr>
                          <w:noProof/>
                        </w:rPr>
                        <w:drawing>
                          <wp:inline distT="0" distB="0" distL="0" distR="0" wp14:anchorId="3203F008" wp14:editId="0362FA2E">
                            <wp:extent cx="1944990" cy="1167129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Logo Uniten Press (3)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9621" cy="11759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5F20DE" w14:textId="77777777" w:rsidR="00694413" w:rsidRDefault="00694413"/>
                  </w:txbxContent>
                </v:textbox>
                <w10:wrap type="square"/>
              </v:shape>
            </w:pict>
          </mc:Fallback>
        </mc:AlternateContent>
      </w:r>
    </w:p>
    <w:p w14:paraId="6B2C126F" w14:textId="4983D3CC" w:rsidR="004B79CB" w:rsidRPr="00B53E8E" w:rsidRDefault="004B79CB" w:rsidP="004B79CB">
      <w:pPr>
        <w:autoSpaceDE w:val="0"/>
        <w:autoSpaceDN w:val="0"/>
        <w:spacing w:line="320" w:lineRule="exact"/>
        <w:ind w:left="60"/>
        <w:jc w:val="both"/>
        <w:rPr>
          <w:rFonts w:ascii="Calibri,Bold" w:eastAsia="Calibri,Bold" w:hAnsi="Calibri,Bold" w:cs="Calibri,Bold"/>
          <w:b/>
          <w:color w:val="414143"/>
        </w:rPr>
      </w:pPr>
      <w:r w:rsidRPr="00B53E8E">
        <w:rPr>
          <w:rFonts w:ascii="Calibri,Bold" w:eastAsia="Calibri,Bold" w:hAnsi="Calibri,Bold" w:cs="Calibri,Bold"/>
          <w:b/>
          <w:color w:val="414143"/>
        </w:rPr>
        <w:t xml:space="preserve">Manuscript </w:t>
      </w:r>
      <w:proofErr w:type="gramStart"/>
      <w:r w:rsidRPr="00B53E8E">
        <w:rPr>
          <w:rFonts w:ascii="Calibri,Bold" w:eastAsia="Calibri,Bold" w:hAnsi="Calibri,Bold" w:cs="Calibri,Bold"/>
          <w:b/>
          <w:color w:val="414143"/>
        </w:rPr>
        <w:t>Title :</w:t>
      </w:r>
      <w:proofErr w:type="gramEnd"/>
    </w:p>
    <w:p w14:paraId="351D1219" w14:textId="374C23D2" w:rsidR="004B79CB" w:rsidRPr="00B53E8E" w:rsidRDefault="004B79CB" w:rsidP="004B79CB">
      <w:pPr>
        <w:autoSpaceDE w:val="0"/>
        <w:autoSpaceDN w:val="0"/>
        <w:spacing w:line="320" w:lineRule="exact"/>
        <w:ind w:left="60"/>
        <w:jc w:val="both"/>
        <w:rPr>
          <w:rFonts w:ascii="Calibri,Bold" w:eastAsia="Calibri,Bold" w:hAnsi="Calibri,Bold" w:cs="Calibri,Bold"/>
          <w:b/>
          <w:color w:val="414143"/>
        </w:rPr>
      </w:pPr>
    </w:p>
    <w:p w14:paraId="0314B07C" w14:textId="77777777" w:rsidR="004B79CB" w:rsidRPr="00B53E8E" w:rsidRDefault="004B79CB" w:rsidP="004B79CB">
      <w:pPr>
        <w:autoSpaceDE w:val="0"/>
        <w:autoSpaceDN w:val="0"/>
        <w:spacing w:line="320" w:lineRule="exact"/>
        <w:ind w:left="60"/>
        <w:jc w:val="both"/>
        <w:rPr>
          <w:rFonts w:ascii="Calibri,Bold" w:eastAsia="Calibri,Bold" w:hAnsi="Calibri,Bold" w:cs="Calibri,Bold"/>
          <w:b/>
          <w:color w:val="414143"/>
        </w:rPr>
      </w:pPr>
    </w:p>
    <w:p w14:paraId="7F0707DA" w14:textId="3DFBE1DD" w:rsidR="004B79CB" w:rsidRPr="00B53E8E" w:rsidRDefault="004B79CB" w:rsidP="004B79CB">
      <w:pPr>
        <w:autoSpaceDE w:val="0"/>
        <w:autoSpaceDN w:val="0"/>
        <w:spacing w:line="320" w:lineRule="exact"/>
        <w:ind w:left="60"/>
        <w:jc w:val="both"/>
        <w:rPr>
          <w:rFonts w:ascii="Calibri,Bold" w:eastAsia="Calibri,Bold" w:hAnsi="Calibri,Bold" w:cs="Calibri,Bold"/>
          <w:b/>
          <w:color w:val="414143"/>
        </w:rPr>
      </w:pPr>
      <w:r w:rsidRPr="00B53E8E">
        <w:rPr>
          <w:rFonts w:ascii="Calibri,Bold" w:eastAsia="Calibri,Bold" w:hAnsi="Calibri,Bold" w:cs="Calibri,Bold"/>
          <w:b/>
          <w:color w:val="414143"/>
        </w:rPr>
        <w:t>Author (s</w:t>
      </w:r>
      <w:proofErr w:type="gramStart"/>
      <w:r w:rsidRPr="00B53E8E">
        <w:rPr>
          <w:rFonts w:ascii="Calibri,Bold" w:eastAsia="Calibri,Bold" w:hAnsi="Calibri,Bold" w:cs="Calibri,Bold"/>
          <w:b/>
          <w:color w:val="414143"/>
        </w:rPr>
        <w:t>) :</w:t>
      </w:r>
      <w:proofErr w:type="gramEnd"/>
    </w:p>
    <w:p w14:paraId="7808C675" w14:textId="008C5E83" w:rsidR="004B79CB" w:rsidRPr="00B53E8E" w:rsidRDefault="004B79CB" w:rsidP="004B79CB">
      <w:pPr>
        <w:autoSpaceDE w:val="0"/>
        <w:autoSpaceDN w:val="0"/>
        <w:spacing w:line="320" w:lineRule="exact"/>
        <w:ind w:left="60"/>
        <w:jc w:val="both"/>
        <w:rPr>
          <w:rFonts w:ascii="Calibri,Bold" w:eastAsia="Calibri,Bold" w:hAnsi="Calibri,Bold" w:cs="Calibri,Bold"/>
          <w:b/>
          <w:color w:val="414143"/>
        </w:rPr>
      </w:pPr>
    </w:p>
    <w:p w14:paraId="24128376" w14:textId="7549FE5D" w:rsidR="004B79CB" w:rsidRPr="00B53E8E" w:rsidRDefault="004B79CB" w:rsidP="004B79CB">
      <w:pPr>
        <w:autoSpaceDE w:val="0"/>
        <w:autoSpaceDN w:val="0"/>
        <w:spacing w:line="320" w:lineRule="exact"/>
        <w:ind w:left="60"/>
        <w:jc w:val="both"/>
        <w:rPr>
          <w:rFonts w:ascii="Calibri,Bold" w:eastAsia="Calibri,Bold" w:hAnsi="Calibri,Bold" w:cs="Calibri,Bold"/>
          <w:b/>
          <w:color w:val="414143"/>
        </w:rPr>
      </w:pPr>
    </w:p>
    <w:p w14:paraId="32B0197A" w14:textId="3CA9179E" w:rsidR="004B79CB" w:rsidRPr="00B53E8E" w:rsidRDefault="004B79CB" w:rsidP="004B79CB">
      <w:pPr>
        <w:autoSpaceDE w:val="0"/>
        <w:autoSpaceDN w:val="0"/>
        <w:spacing w:line="320" w:lineRule="exact"/>
        <w:ind w:left="60"/>
        <w:jc w:val="both"/>
        <w:rPr>
          <w:rFonts w:ascii="Calibri,Bold" w:eastAsia="Calibri,Bold" w:hAnsi="Calibri,Bold" w:cs="Calibri,Bold"/>
          <w:b/>
          <w:color w:val="414143"/>
        </w:rPr>
      </w:pPr>
      <w:r w:rsidRPr="00B53E8E">
        <w:rPr>
          <w:rFonts w:ascii="Calibri,Bold" w:eastAsia="Calibri,Bold" w:hAnsi="Calibri,Bold" w:cs="Calibri,Bold"/>
          <w:b/>
          <w:color w:val="414143"/>
        </w:rPr>
        <w:t>Date submitted:</w:t>
      </w:r>
    </w:p>
    <w:p w14:paraId="756CE610" w14:textId="2268EBE5" w:rsidR="004B79CB" w:rsidRPr="00885E15" w:rsidRDefault="00885E15" w:rsidP="00885E15">
      <w:pPr>
        <w:spacing w:line="200" w:lineRule="exact"/>
        <w:jc w:val="right"/>
        <w:rPr>
          <w:rFonts w:ascii="SimSun" w:eastAsia="SimSun" w:hAnsi="SimSun" w:cs="SimSun"/>
          <w:i/>
          <w:iCs/>
          <w:sz w:val="20"/>
        </w:rPr>
      </w:pPr>
      <w:r w:rsidRPr="00885E15">
        <w:rPr>
          <w:rFonts w:ascii="SimSun" w:eastAsia="SimSun" w:hAnsi="SimSun" w:cs="SimSun"/>
          <w:i/>
          <w:iCs/>
          <w:sz w:val="20"/>
        </w:rPr>
        <w:t xml:space="preserve">  Please tick </w:t>
      </w:r>
      <w:r w:rsidR="00523A90">
        <w:rPr>
          <w:rFonts w:ascii="SimSun" w:eastAsia="SimSun" w:hAnsi="SimSun" w:cs="SimSun" w:hint="eastAsia"/>
          <w:i/>
          <w:iCs/>
          <w:sz w:val="20"/>
        </w:rPr>
        <w:t>√</w:t>
      </w:r>
      <w:r w:rsidRPr="00885E15">
        <w:rPr>
          <w:rFonts w:ascii="SimSun" w:eastAsia="SimSun" w:hAnsi="SimSun" w:cs="SimSun"/>
          <w:i/>
          <w:iCs/>
          <w:sz w:val="20"/>
        </w:rPr>
        <w:t xml:space="preserve"> where appropriate</w:t>
      </w:r>
    </w:p>
    <w:p w14:paraId="6DC2F177" w14:textId="77777777" w:rsidR="004B79CB" w:rsidRDefault="004B79CB" w:rsidP="004B79CB">
      <w:pPr>
        <w:spacing w:line="180" w:lineRule="exact"/>
        <w:rPr>
          <w:rFonts w:ascii="SimSun" w:eastAsia="SimSun" w:hAnsi="SimSun" w:cs="SimSun"/>
          <w:sz w:val="20"/>
        </w:rPr>
      </w:pPr>
    </w:p>
    <w:tbl>
      <w:tblPr>
        <w:tblW w:w="8625" w:type="dxa"/>
        <w:tblInd w:w="100" w:type="dxa"/>
        <w:tblBorders>
          <w:top w:val="single" w:sz="4" w:space="0" w:color="002A5C"/>
          <w:left w:val="single" w:sz="4" w:space="0" w:color="002A5C"/>
          <w:bottom w:val="single" w:sz="4" w:space="0" w:color="002A5C"/>
          <w:right w:val="single" w:sz="4" w:space="0" w:color="002A5C"/>
          <w:insideH w:val="single" w:sz="4" w:space="0" w:color="002A5C"/>
          <w:insideV w:val="single" w:sz="4" w:space="0" w:color="002A5C"/>
        </w:tblBorders>
        <w:tblLayout w:type="fixed"/>
        <w:tblLook w:val="04A0" w:firstRow="1" w:lastRow="0" w:firstColumn="1" w:lastColumn="0" w:noHBand="0" w:noVBand="1"/>
      </w:tblPr>
      <w:tblGrid>
        <w:gridCol w:w="1760"/>
        <w:gridCol w:w="6357"/>
        <w:gridCol w:w="508"/>
      </w:tblGrid>
      <w:tr w:rsidR="004B79CB" w14:paraId="1F614183" w14:textId="77777777" w:rsidTr="00694413">
        <w:trPr>
          <w:trHeight w:hRule="exact" w:val="280"/>
        </w:trPr>
        <w:tc>
          <w:tcPr>
            <w:tcW w:w="17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B65398" w14:textId="77777777" w:rsidR="004B79CB" w:rsidRPr="00694413" w:rsidRDefault="004B79CB" w:rsidP="00694413">
            <w:pPr>
              <w:spacing w:before="40"/>
              <w:rPr>
                <w:b/>
                <w:sz w:val="16"/>
                <w:szCs w:val="16"/>
              </w:rPr>
            </w:pPr>
            <w:r w:rsidRPr="00694413">
              <w:rPr>
                <w:rFonts w:ascii="Arial Bold" w:eastAsia="Arial Bold" w:hAnsi="Arial Bold" w:cs="Arial Bold" w:hint="eastAsia"/>
                <w:b/>
                <w:color w:val="002A5C"/>
                <w:sz w:val="16"/>
                <w:szCs w:val="16"/>
              </w:rPr>
              <w:t>Title page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B1E7AD" w14:textId="77777777" w:rsidR="004B79CB" w:rsidRDefault="004B79CB" w:rsidP="00694413">
            <w:pPr>
              <w:ind w:left="100"/>
            </w:pPr>
            <w:r>
              <w:rPr>
                <w:rFonts w:ascii="Arial Bold" w:eastAsia="Arial Bold" w:hAnsi="Arial Bold" w:cs="Arial Bold" w:hint="eastAsia"/>
                <w:b/>
                <w:color w:val="002A5C"/>
                <w:sz w:val="13"/>
              </w:rPr>
              <w:t>Title (and subtitle) final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11C28C" w14:textId="77777777" w:rsidR="004B79CB" w:rsidRDefault="004B79CB" w:rsidP="00694413">
            <w:pPr>
              <w:spacing w:before="40"/>
              <w:ind w:left="140"/>
            </w:pPr>
            <w:r>
              <w:rPr>
                <w:rFonts w:ascii="Wingdings" w:eastAsia="Wingdings" w:hAnsi="Wingdings" w:cs="Wingdings" w:hint="eastAsia"/>
                <w:color w:val="002A5C"/>
                <w:sz w:val="13"/>
              </w:rPr>
              <w:t></w:t>
            </w:r>
          </w:p>
        </w:tc>
      </w:tr>
      <w:tr w:rsidR="004B79CB" w14:paraId="4EBE62C3" w14:textId="77777777" w:rsidTr="00694413">
        <w:trPr>
          <w:trHeight w:hRule="exact" w:val="280"/>
        </w:trPr>
        <w:tc>
          <w:tcPr>
            <w:tcW w:w="17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1B1175" w14:textId="77777777" w:rsidR="004B79CB" w:rsidRPr="00694413" w:rsidRDefault="004B79CB" w:rsidP="00694413">
            <w:pPr>
              <w:spacing w:before="40"/>
              <w:rPr>
                <w:b/>
                <w:sz w:val="16"/>
                <w:szCs w:val="16"/>
              </w:rPr>
            </w:pPr>
            <w:r w:rsidRPr="00694413">
              <w:rPr>
                <w:rFonts w:ascii="Arial Bold" w:eastAsia="Arial Bold" w:hAnsi="Arial Bold" w:cs="Arial Bold" w:hint="eastAsia"/>
                <w:b/>
                <w:color w:val="002A5C"/>
                <w:sz w:val="16"/>
                <w:szCs w:val="16"/>
              </w:rPr>
              <w:t>Authors/Editors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79B1A9" w14:textId="77777777" w:rsidR="004B79CB" w:rsidRDefault="004B79CB" w:rsidP="00694413">
            <w:pPr>
              <w:spacing w:before="40"/>
              <w:ind w:left="100"/>
            </w:pPr>
            <w:r>
              <w:rPr>
                <w:rFonts w:ascii="Arial Bold" w:eastAsia="Arial Bold" w:hAnsi="Arial Bold" w:cs="Arial Bold" w:hint="eastAsia"/>
                <w:b/>
                <w:color w:val="002A5C"/>
                <w:sz w:val="13"/>
              </w:rPr>
              <w:t>All author/editor names included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A1797B" w14:textId="77777777" w:rsidR="004B79CB" w:rsidRDefault="004B79CB" w:rsidP="00694413">
            <w:pPr>
              <w:spacing w:before="60"/>
              <w:ind w:left="140"/>
            </w:pPr>
            <w:r>
              <w:rPr>
                <w:rFonts w:ascii="Wingdings" w:eastAsia="Wingdings" w:hAnsi="Wingdings" w:cs="Wingdings" w:hint="eastAsia"/>
                <w:color w:val="002A5C"/>
                <w:sz w:val="13"/>
              </w:rPr>
              <w:t></w:t>
            </w:r>
          </w:p>
        </w:tc>
      </w:tr>
      <w:tr w:rsidR="004B79CB" w14:paraId="72552D07" w14:textId="77777777" w:rsidTr="00694413">
        <w:trPr>
          <w:trHeight w:hRule="exact" w:val="518"/>
        </w:trPr>
        <w:tc>
          <w:tcPr>
            <w:tcW w:w="17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DFAF13" w14:textId="77777777" w:rsidR="004B79CB" w:rsidRPr="00694413" w:rsidRDefault="004B79CB" w:rsidP="00694413">
            <w:pPr>
              <w:rPr>
                <w:b/>
                <w:sz w:val="16"/>
                <w:szCs w:val="16"/>
              </w:rPr>
            </w:pP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4C5CBF" w14:textId="77777777" w:rsidR="004B79CB" w:rsidRDefault="004B79CB" w:rsidP="00694413">
            <w:pPr>
              <w:spacing w:before="60"/>
              <w:ind w:left="120"/>
            </w:pPr>
            <w:r>
              <w:rPr>
                <w:rFonts w:ascii="Arial Bold" w:eastAsia="Arial Bold" w:hAnsi="Arial Bold" w:cs="Arial Bold" w:hint="eastAsia"/>
                <w:b/>
                <w:color w:val="002A5C"/>
                <w:sz w:val="13"/>
              </w:rPr>
              <w:t>E-mail address of corresponding author included.</w:t>
            </w:r>
          </w:p>
          <w:p w14:paraId="26E39781" w14:textId="5CCEB232" w:rsidR="004B79CB" w:rsidRDefault="00182D96" w:rsidP="00182D96">
            <w:pPr>
              <w:spacing w:before="40"/>
              <w:ind w:left="120"/>
            </w:pPr>
            <w:r>
              <w:rPr>
                <w:rFonts w:ascii="Arial Bold" w:eastAsia="Arial Bold" w:hAnsi="Arial Bold" w:cs="Arial Bold"/>
                <w:b/>
                <w:color w:val="002A5C"/>
                <w:sz w:val="13"/>
              </w:rPr>
              <w:t>Only p</w:t>
            </w:r>
            <w:r w:rsidR="004B79CB">
              <w:rPr>
                <w:rFonts w:ascii="Arial Bold" w:eastAsia="Arial Bold" w:hAnsi="Arial Bold" w:cs="Arial Bold" w:hint="eastAsia"/>
                <w:b/>
                <w:color w:val="002A5C"/>
                <w:sz w:val="13"/>
              </w:rPr>
              <w:t>rofessional e-mail addresses will be published.</w:t>
            </w:r>
            <w:r w:rsidR="004B79CB">
              <w:rPr>
                <w:rFonts w:ascii="Arial Bold Italic" w:eastAsia="Arial Bold Italic" w:hAnsi="Arial Bold Italic" w:cs="Arial Bold Italic" w:hint="eastAsia"/>
                <w:b/>
                <w:color w:val="002A5C"/>
                <w:sz w:val="13"/>
              </w:rPr>
              <w:t xml:space="preserve"> 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37F8EC" w14:textId="77777777" w:rsidR="004B79CB" w:rsidRDefault="004B79CB" w:rsidP="00694413">
            <w:pPr>
              <w:spacing w:before="160"/>
              <w:ind w:left="140"/>
            </w:pPr>
            <w:r>
              <w:rPr>
                <w:rFonts w:ascii="Wingdings" w:eastAsia="Wingdings" w:hAnsi="Wingdings" w:cs="Wingdings" w:hint="eastAsia"/>
                <w:color w:val="002A5C"/>
                <w:sz w:val="13"/>
              </w:rPr>
              <w:t></w:t>
            </w:r>
          </w:p>
        </w:tc>
      </w:tr>
      <w:tr w:rsidR="004B79CB" w14:paraId="63BBC73A" w14:textId="77777777" w:rsidTr="00694413">
        <w:trPr>
          <w:trHeight w:hRule="exact" w:val="827"/>
        </w:trPr>
        <w:tc>
          <w:tcPr>
            <w:tcW w:w="17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AD67B1" w14:textId="499177DC" w:rsidR="004B79CB" w:rsidRPr="00694413" w:rsidRDefault="004B79CB" w:rsidP="00694413">
            <w:pPr>
              <w:spacing w:before="60"/>
              <w:rPr>
                <w:b/>
                <w:sz w:val="16"/>
                <w:szCs w:val="16"/>
              </w:rPr>
            </w:pPr>
            <w:r w:rsidRPr="00694413">
              <w:rPr>
                <w:rFonts w:ascii="Arial Bold" w:eastAsia="Arial Bold" w:hAnsi="Arial Bold" w:cs="Arial Bold" w:hint="eastAsia"/>
                <w:b/>
                <w:color w:val="002A5C"/>
                <w:sz w:val="16"/>
                <w:szCs w:val="16"/>
              </w:rPr>
              <w:t xml:space="preserve">Front </w:t>
            </w:r>
            <w:r w:rsidR="006D0203" w:rsidRPr="00694413">
              <w:rPr>
                <w:rFonts w:ascii="Arial Bold" w:eastAsia="Arial Bold" w:hAnsi="Arial Bold" w:cs="Arial Bold"/>
                <w:b/>
                <w:color w:val="002A5C"/>
                <w:sz w:val="16"/>
                <w:szCs w:val="16"/>
              </w:rPr>
              <w:t>Contents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6FDEC5" w14:textId="77777777" w:rsidR="004B79CB" w:rsidRDefault="004B79CB" w:rsidP="00694413">
            <w:pPr>
              <w:spacing w:before="60"/>
              <w:ind w:left="100"/>
            </w:pPr>
            <w:r>
              <w:rPr>
                <w:rFonts w:ascii="Arial Bold" w:eastAsia="Arial Bold" w:hAnsi="Arial Bold" w:cs="Arial Bold" w:hint="eastAsia"/>
                <w:b/>
                <w:color w:val="002A5C"/>
                <w:sz w:val="13"/>
              </w:rPr>
              <w:t>Complete with the following elements:</w:t>
            </w:r>
          </w:p>
          <w:p w14:paraId="4D80FF7E" w14:textId="012F82E1" w:rsidR="004B79CB" w:rsidRDefault="004B79CB" w:rsidP="006D0203">
            <w:pPr>
              <w:spacing w:before="40"/>
              <w:ind w:left="100"/>
            </w:pPr>
            <w:r>
              <w:rPr>
                <w:rFonts w:ascii="Wingdings" w:eastAsia="Wingdings" w:hAnsi="Wingdings" w:cs="Wingdings" w:hint="eastAsia"/>
                <w:color w:val="002A5C"/>
                <w:sz w:val="16"/>
              </w:rPr>
              <w:t></w:t>
            </w:r>
            <w:r>
              <w:rPr>
                <w:rFonts w:ascii="Arial Bold" w:eastAsia="Arial Bold" w:hAnsi="Arial Bold" w:cs="Arial Bold" w:hint="eastAsia"/>
                <w:b/>
                <w:color w:val="002A5C"/>
                <w:sz w:val="13"/>
              </w:rPr>
              <w:t xml:space="preserve"> Dedication</w:t>
            </w:r>
            <w:r w:rsidR="0008326F">
              <w:rPr>
                <w:rFonts w:ascii="Arial Bold" w:eastAsia="Arial Bold" w:hAnsi="Arial Bold" w:cs="Arial Bold"/>
                <w:b/>
                <w:color w:val="002A5C"/>
                <w:sz w:val="13"/>
              </w:rPr>
              <w:t xml:space="preserve"> (if any)</w:t>
            </w:r>
            <w:r w:rsidR="006D0203">
              <w:rPr>
                <w:rFonts w:ascii="Arial Bold" w:eastAsia="Arial Bold" w:hAnsi="Arial Bold" w:cs="Arial Bold"/>
                <w:b/>
                <w:color w:val="002A5C"/>
                <w:sz w:val="13"/>
              </w:rPr>
              <w:t xml:space="preserve">   </w:t>
            </w:r>
            <w:r>
              <w:rPr>
                <w:rFonts w:ascii="Wingdings" w:eastAsia="Wingdings" w:hAnsi="Wingdings" w:cs="Wingdings" w:hint="eastAsia"/>
                <w:color w:val="002A5C"/>
                <w:sz w:val="16"/>
              </w:rPr>
              <w:t></w:t>
            </w:r>
            <w:r>
              <w:rPr>
                <w:rFonts w:ascii="Arial Bold" w:eastAsia="Arial Bold" w:hAnsi="Arial Bold" w:cs="Arial Bold" w:hint="eastAsia"/>
                <w:b/>
                <w:color w:val="002A5C"/>
                <w:sz w:val="13"/>
              </w:rPr>
              <w:t xml:space="preserve"> Preface</w:t>
            </w:r>
            <w:r w:rsidR="0008326F">
              <w:rPr>
                <w:rFonts w:ascii="Arial Bold" w:eastAsia="Arial Bold" w:hAnsi="Arial Bold" w:cs="Arial Bold"/>
                <w:b/>
                <w:color w:val="002A5C"/>
                <w:sz w:val="13"/>
              </w:rPr>
              <w:t xml:space="preserve"> (required)</w:t>
            </w:r>
            <w:r>
              <w:rPr>
                <w:rFonts w:ascii="Wingdings" w:eastAsia="Wingdings" w:hAnsi="Wingdings" w:cs="Wingdings"/>
                <w:color w:val="002A5C"/>
                <w:sz w:val="13"/>
              </w:rPr>
              <w:t></w:t>
            </w:r>
            <w:r>
              <w:rPr>
                <w:rFonts w:ascii="Wingdings" w:eastAsia="Wingdings" w:hAnsi="Wingdings" w:cs="Wingdings" w:hint="eastAsia"/>
                <w:color w:val="002A5C"/>
                <w:sz w:val="13"/>
              </w:rPr>
              <w:t></w:t>
            </w:r>
            <w:r>
              <w:rPr>
                <w:rFonts w:ascii="Arial Bold" w:eastAsia="Arial Bold" w:hAnsi="Arial Bold" w:cs="Arial Bold" w:hint="eastAsia"/>
                <w:b/>
                <w:color w:val="002A5C"/>
                <w:sz w:val="13"/>
              </w:rPr>
              <w:t>Acknowledgments</w:t>
            </w:r>
            <w:r w:rsidR="0008326F">
              <w:rPr>
                <w:rFonts w:ascii="Arial Bold" w:eastAsia="Arial Bold" w:hAnsi="Arial Bold" w:cs="Arial Bold"/>
                <w:b/>
                <w:color w:val="002A5C"/>
                <w:sz w:val="13"/>
              </w:rPr>
              <w:t xml:space="preserve"> (if any)</w:t>
            </w:r>
          </w:p>
          <w:p w14:paraId="68D6686D" w14:textId="09129B60" w:rsidR="004B79CB" w:rsidRDefault="004B79CB" w:rsidP="00694413">
            <w:pPr>
              <w:spacing w:before="20"/>
              <w:ind w:left="100"/>
            </w:pPr>
            <w:r>
              <w:rPr>
                <w:rFonts w:ascii="Wingdings" w:eastAsia="Wingdings" w:hAnsi="Wingdings" w:cs="Wingdings" w:hint="eastAsia"/>
                <w:color w:val="002A5C"/>
                <w:sz w:val="16"/>
              </w:rPr>
              <w:t></w:t>
            </w:r>
            <w:r>
              <w:rPr>
                <w:rFonts w:ascii="Arial Bold" w:eastAsia="Arial Bold" w:hAnsi="Arial Bold" w:cs="Arial Bold" w:hint="eastAsia"/>
                <w:b/>
                <w:color w:val="002A5C"/>
                <w:sz w:val="13"/>
              </w:rPr>
              <w:t xml:space="preserve"> Table of contents (required)</w:t>
            </w:r>
            <w:r>
              <w:rPr>
                <w:rFonts w:ascii="Wingdings" w:eastAsia="Wingdings" w:hAnsi="Wingdings" w:cs="Wingdings"/>
                <w:color w:val="002A5C"/>
                <w:sz w:val="13"/>
              </w:rPr>
              <w:t></w:t>
            </w:r>
            <w:r>
              <w:rPr>
                <w:rFonts w:ascii="Wingdings" w:eastAsia="Wingdings" w:hAnsi="Wingdings" w:cs="Wingdings" w:hint="eastAsia"/>
                <w:color w:val="002A5C"/>
                <w:sz w:val="13"/>
              </w:rPr>
              <w:t></w:t>
            </w:r>
            <w:r>
              <w:rPr>
                <w:rFonts w:ascii="Arial Bold" w:eastAsia="Arial Bold" w:hAnsi="Arial Bold" w:cs="Arial Bold" w:hint="eastAsia"/>
                <w:b/>
                <w:color w:val="002A5C"/>
                <w:sz w:val="13"/>
              </w:rPr>
              <w:t xml:space="preserve"> List of contributors</w:t>
            </w:r>
            <w:r w:rsidR="0008326F">
              <w:rPr>
                <w:rFonts w:ascii="Arial Bold" w:eastAsia="Arial Bold" w:hAnsi="Arial Bold" w:cs="Arial Bold"/>
                <w:b/>
                <w:color w:val="002A5C"/>
                <w:sz w:val="13"/>
              </w:rPr>
              <w:t xml:space="preserve"> (for edited book with several authors)</w:t>
            </w:r>
          </w:p>
          <w:p w14:paraId="04710DC5" w14:textId="29DF6D5F" w:rsidR="004B79CB" w:rsidRDefault="004B79CB" w:rsidP="00694413">
            <w:pPr>
              <w:spacing w:before="60"/>
              <w:ind w:left="100"/>
            </w:pP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29EED3" w14:textId="77777777" w:rsidR="004B79CB" w:rsidRDefault="004B79CB" w:rsidP="00694413">
            <w:pPr>
              <w:spacing w:before="80"/>
              <w:ind w:left="140"/>
            </w:pPr>
            <w:r>
              <w:rPr>
                <w:rFonts w:ascii="Wingdings" w:eastAsia="Wingdings" w:hAnsi="Wingdings" w:cs="Wingdings" w:hint="eastAsia"/>
                <w:color w:val="002A5C"/>
                <w:sz w:val="13"/>
              </w:rPr>
              <w:t></w:t>
            </w:r>
          </w:p>
        </w:tc>
      </w:tr>
      <w:tr w:rsidR="004B79CB" w14:paraId="2C0D4B38" w14:textId="77777777" w:rsidTr="00694413">
        <w:trPr>
          <w:trHeight w:hRule="exact" w:val="320"/>
        </w:trPr>
        <w:tc>
          <w:tcPr>
            <w:tcW w:w="17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D6ED37" w14:textId="77777777" w:rsidR="004B79CB" w:rsidRPr="00694413" w:rsidRDefault="004B79CB" w:rsidP="00694413">
            <w:pPr>
              <w:spacing w:before="20"/>
              <w:rPr>
                <w:b/>
                <w:sz w:val="16"/>
                <w:szCs w:val="16"/>
              </w:rPr>
            </w:pPr>
            <w:r w:rsidRPr="00694413">
              <w:rPr>
                <w:rFonts w:ascii="Arial Bold" w:eastAsia="Arial Bold" w:hAnsi="Arial Bold" w:cs="Arial Bold" w:hint="eastAsia"/>
                <w:b/>
                <w:color w:val="002A5C"/>
                <w:sz w:val="16"/>
                <w:szCs w:val="16"/>
              </w:rPr>
              <w:t>Table of contents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57237C" w14:textId="77777777" w:rsidR="004B79CB" w:rsidRDefault="004B79CB" w:rsidP="00694413">
            <w:pPr>
              <w:spacing w:before="20"/>
              <w:ind w:left="100"/>
            </w:pPr>
            <w:r>
              <w:rPr>
                <w:rFonts w:ascii="Arial Bold" w:eastAsia="Arial Bold" w:hAnsi="Arial Bold" w:cs="Arial Bold" w:hint="eastAsia"/>
                <w:b/>
                <w:color w:val="002A5C"/>
                <w:sz w:val="13"/>
              </w:rPr>
              <w:t>Monographs: first 2 levels of headings appearing in chapters are included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F910FB" w14:textId="77777777" w:rsidR="004B79CB" w:rsidRDefault="004B79CB" w:rsidP="00694413">
            <w:pPr>
              <w:spacing w:before="40"/>
              <w:ind w:left="140"/>
            </w:pPr>
            <w:r>
              <w:rPr>
                <w:rFonts w:ascii="Wingdings" w:eastAsia="Wingdings" w:hAnsi="Wingdings" w:cs="Wingdings" w:hint="eastAsia"/>
                <w:color w:val="002A5C"/>
                <w:sz w:val="13"/>
              </w:rPr>
              <w:t></w:t>
            </w:r>
          </w:p>
        </w:tc>
      </w:tr>
      <w:tr w:rsidR="004B79CB" w14:paraId="55ADD142" w14:textId="77777777" w:rsidTr="00694413">
        <w:trPr>
          <w:trHeight w:hRule="exact" w:val="280"/>
        </w:trPr>
        <w:tc>
          <w:tcPr>
            <w:tcW w:w="17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0B7B9D" w14:textId="77777777" w:rsidR="004B79CB" w:rsidRPr="00694413" w:rsidRDefault="004B79CB" w:rsidP="00694413">
            <w:pPr>
              <w:rPr>
                <w:b/>
                <w:sz w:val="16"/>
                <w:szCs w:val="16"/>
              </w:rPr>
            </w:pP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91E876" w14:textId="02163A51" w:rsidR="004B79CB" w:rsidRDefault="006D0203" w:rsidP="00694413">
            <w:pPr>
              <w:spacing w:before="20"/>
              <w:ind w:left="100"/>
            </w:pPr>
            <w:r>
              <w:rPr>
                <w:rFonts w:ascii="Arial Bold" w:eastAsia="Arial Bold" w:hAnsi="Arial Bold" w:cs="Arial Bold"/>
                <w:b/>
                <w:color w:val="002A5C"/>
                <w:sz w:val="13"/>
              </w:rPr>
              <w:t>Edited</w:t>
            </w:r>
            <w:r w:rsidR="004B79CB">
              <w:rPr>
                <w:rFonts w:ascii="Arial Bold" w:eastAsia="Arial Bold" w:hAnsi="Arial Bold" w:cs="Arial Bold" w:hint="eastAsia"/>
                <w:b/>
                <w:color w:val="002A5C"/>
                <w:sz w:val="13"/>
              </w:rPr>
              <w:t xml:space="preserve"> books: chapter titles and author names included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8FDA13" w14:textId="77777777" w:rsidR="004B79CB" w:rsidRDefault="004B79CB" w:rsidP="00694413">
            <w:pPr>
              <w:spacing w:before="40"/>
              <w:ind w:left="140"/>
            </w:pPr>
            <w:r>
              <w:rPr>
                <w:rFonts w:ascii="Wingdings" w:eastAsia="Wingdings" w:hAnsi="Wingdings" w:cs="Wingdings" w:hint="eastAsia"/>
                <w:color w:val="002A5C"/>
                <w:sz w:val="13"/>
              </w:rPr>
              <w:t></w:t>
            </w:r>
          </w:p>
        </w:tc>
      </w:tr>
      <w:tr w:rsidR="004B79CB" w14:paraId="15B9C3E1" w14:textId="77777777" w:rsidTr="00694413">
        <w:trPr>
          <w:trHeight w:hRule="exact" w:val="280"/>
        </w:trPr>
        <w:tc>
          <w:tcPr>
            <w:tcW w:w="17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41C053" w14:textId="77777777" w:rsidR="004B79CB" w:rsidRPr="00694413" w:rsidRDefault="004B79CB" w:rsidP="00694413">
            <w:pPr>
              <w:rPr>
                <w:b/>
                <w:sz w:val="16"/>
                <w:szCs w:val="16"/>
              </w:rPr>
            </w:pP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7BE07B" w14:textId="77777777" w:rsidR="004B79CB" w:rsidRDefault="004B79CB" w:rsidP="00694413">
            <w:pPr>
              <w:spacing w:before="40"/>
              <w:ind w:left="100"/>
            </w:pPr>
            <w:r>
              <w:rPr>
                <w:rFonts w:ascii="Arial Bold" w:eastAsia="Arial Bold" w:hAnsi="Arial Bold" w:cs="Arial Bold" w:hint="eastAsia"/>
                <w:b/>
                <w:color w:val="002A5C"/>
                <w:sz w:val="13"/>
              </w:rPr>
              <w:t>Headings correspond to those in the text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5FAE97" w14:textId="77777777" w:rsidR="004B79CB" w:rsidRDefault="004B79CB" w:rsidP="00694413">
            <w:pPr>
              <w:spacing w:before="60"/>
              <w:ind w:left="140"/>
            </w:pPr>
            <w:r>
              <w:rPr>
                <w:rFonts w:ascii="Wingdings" w:eastAsia="Wingdings" w:hAnsi="Wingdings" w:cs="Wingdings" w:hint="eastAsia"/>
                <w:color w:val="002A5C"/>
                <w:sz w:val="13"/>
              </w:rPr>
              <w:t></w:t>
            </w:r>
          </w:p>
        </w:tc>
      </w:tr>
      <w:tr w:rsidR="004B79CB" w14:paraId="5668DCAF" w14:textId="77777777" w:rsidTr="00694413">
        <w:trPr>
          <w:trHeight w:hRule="exact" w:val="280"/>
        </w:trPr>
        <w:tc>
          <w:tcPr>
            <w:tcW w:w="17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9C4D4E" w14:textId="77777777" w:rsidR="004B79CB" w:rsidRPr="00694413" w:rsidRDefault="004B79CB" w:rsidP="00694413">
            <w:pPr>
              <w:spacing w:before="40"/>
              <w:rPr>
                <w:b/>
                <w:sz w:val="16"/>
                <w:szCs w:val="16"/>
              </w:rPr>
            </w:pPr>
            <w:r w:rsidRPr="00694413">
              <w:rPr>
                <w:rFonts w:ascii="Arial Bold" w:eastAsia="Arial Bold" w:hAnsi="Arial Bold" w:cs="Arial Bold" w:hint="eastAsia"/>
                <w:b/>
                <w:color w:val="002A5C"/>
                <w:sz w:val="16"/>
                <w:szCs w:val="16"/>
              </w:rPr>
              <w:t>Book structure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4E7684" w14:textId="7DEDD77E" w:rsidR="004B79CB" w:rsidRDefault="009067DE" w:rsidP="009067DE">
            <w:pPr>
              <w:spacing w:before="40"/>
              <w:ind w:left="100"/>
            </w:pPr>
            <w:r>
              <w:rPr>
                <w:rFonts w:ascii="Arial Bold" w:eastAsia="Arial Bold" w:hAnsi="Arial Bold" w:cs="Arial Bold"/>
                <w:b/>
                <w:color w:val="002A5C"/>
                <w:sz w:val="13"/>
              </w:rPr>
              <w:t>All c</w:t>
            </w:r>
            <w:r w:rsidR="004B79CB">
              <w:rPr>
                <w:rFonts w:ascii="Arial Bold" w:eastAsia="Arial Bold" w:hAnsi="Arial Bold" w:cs="Arial Bold" w:hint="eastAsia"/>
                <w:b/>
                <w:color w:val="002A5C"/>
                <w:sz w:val="13"/>
              </w:rPr>
              <w:t>hapters</w:t>
            </w:r>
            <w:r>
              <w:rPr>
                <w:rFonts w:ascii="Arial Bold" w:eastAsia="Arial Bold" w:hAnsi="Arial Bold" w:cs="Arial Bold"/>
                <w:b/>
                <w:color w:val="002A5C"/>
                <w:sz w:val="13"/>
              </w:rPr>
              <w:t xml:space="preserve"> and main text </w:t>
            </w:r>
            <w:r w:rsidR="00A5200F">
              <w:rPr>
                <w:rFonts w:ascii="Arial Bold" w:eastAsia="Arial Bold" w:hAnsi="Arial Bold" w:cs="Arial Bold"/>
                <w:b/>
                <w:color w:val="002A5C"/>
                <w:sz w:val="13"/>
              </w:rPr>
              <w:t>are in order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255CE1" w14:textId="77777777" w:rsidR="004B79CB" w:rsidRDefault="004B79CB" w:rsidP="00694413">
            <w:pPr>
              <w:spacing w:before="60"/>
              <w:ind w:left="140"/>
            </w:pPr>
            <w:r>
              <w:rPr>
                <w:rFonts w:ascii="Wingdings" w:eastAsia="Wingdings" w:hAnsi="Wingdings" w:cs="Wingdings" w:hint="eastAsia"/>
                <w:color w:val="002A5C"/>
                <w:sz w:val="13"/>
              </w:rPr>
              <w:t></w:t>
            </w:r>
          </w:p>
        </w:tc>
      </w:tr>
      <w:tr w:rsidR="004B79CB" w14:paraId="68C08D89" w14:textId="77777777" w:rsidTr="00694413">
        <w:trPr>
          <w:trHeight w:hRule="exact" w:val="300"/>
        </w:trPr>
        <w:tc>
          <w:tcPr>
            <w:tcW w:w="17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E70137" w14:textId="77777777" w:rsidR="004B79CB" w:rsidRPr="00694413" w:rsidRDefault="004B79CB" w:rsidP="00694413">
            <w:pPr>
              <w:rPr>
                <w:b/>
                <w:sz w:val="16"/>
                <w:szCs w:val="16"/>
              </w:rPr>
            </w:pP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265414" w14:textId="27D4ACA8" w:rsidR="004B79CB" w:rsidRDefault="004B79CB" w:rsidP="00A5200F">
            <w:pPr>
              <w:ind w:left="100"/>
            </w:pPr>
            <w:r>
              <w:rPr>
                <w:rFonts w:ascii="Arial Bold" w:eastAsia="Arial Bold" w:hAnsi="Arial Bold" w:cs="Arial Bold" w:hint="eastAsia"/>
                <w:b/>
                <w:color w:val="002A5C"/>
                <w:sz w:val="13"/>
              </w:rPr>
              <w:t xml:space="preserve">All chapters numbered sequentially throughout the book 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74467A" w14:textId="77777777" w:rsidR="004B79CB" w:rsidRDefault="004B79CB" w:rsidP="00694413">
            <w:pPr>
              <w:spacing w:before="60"/>
              <w:ind w:left="140"/>
            </w:pPr>
            <w:r>
              <w:rPr>
                <w:rFonts w:ascii="Wingdings" w:eastAsia="Wingdings" w:hAnsi="Wingdings" w:cs="Wingdings" w:hint="eastAsia"/>
                <w:color w:val="002A5C"/>
                <w:sz w:val="13"/>
              </w:rPr>
              <w:t></w:t>
            </w:r>
          </w:p>
        </w:tc>
      </w:tr>
      <w:tr w:rsidR="004B79CB" w14:paraId="292D0D42" w14:textId="77777777" w:rsidTr="00694413">
        <w:trPr>
          <w:trHeight w:hRule="exact" w:val="300"/>
        </w:trPr>
        <w:tc>
          <w:tcPr>
            <w:tcW w:w="17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02AB18" w14:textId="77777777" w:rsidR="004B79CB" w:rsidRPr="00694413" w:rsidRDefault="004B79CB" w:rsidP="00694413">
            <w:pPr>
              <w:rPr>
                <w:b/>
                <w:sz w:val="16"/>
                <w:szCs w:val="16"/>
              </w:rPr>
            </w:pP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6A87E5" w14:textId="2950CC8B" w:rsidR="004B79CB" w:rsidRDefault="004B79CB" w:rsidP="00A5200F">
            <w:pPr>
              <w:spacing w:before="40"/>
              <w:ind w:left="100"/>
            </w:pPr>
            <w:r>
              <w:rPr>
                <w:rFonts w:ascii="Arial Bold" w:eastAsia="Arial Bold" w:hAnsi="Arial Bold" w:cs="Arial Bold" w:hint="eastAsia"/>
                <w:b/>
                <w:color w:val="002A5C"/>
                <w:sz w:val="13"/>
              </w:rPr>
              <w:t xml:space="preserve">Chapter sequence and numbering </w:t>
            </w:r>
            <w:r w:rsidR="00D70ECD">
              <w:rPr>
                <w:rFonts w:ascii="Arial Bold" w:eastAsia="Arial Bold" w:hAnsi="Arial Bold" w:cs="Arial Bold"/>
                <w:b/>
                <w:color w:val="002A5C"/>
                <w:sz w:val="13"/>
              </w:rPr>
              <w:t xml:space="preserve">pages </w:t>
            </w:r>
            <w:r w:rsidR="00A5200F">
              <w:rPr>
                <w:rFonts w:ascii="Arial Bold" w:eastAsia="Arial Bold" w:hAnsi="Arial Bold" w:cs="Arial Bold"/>
                <w:b/>
                <w:color w:val="002A5C"/>
                <w:sz w:val="13"/>
              </w:rPr>
              <w:t>correspond to the Table of Contents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EC1D4E" w14:textId="77777777" w:rsidR="004B79CB" w:rsidRDefault="004B79CB" w:rsidP="00694413">
            <w:pPr>
              <w:spacing w:before="60"/>
              <w:ind w:left="140"/>
            </w:pPr>
            <w:r>
              <w:rPr>
                <w:rFonts w:ascii="Wingdings" w:eastAsia="Wingdings" w:hAnsi="Wingdings" w:cs="Wingdings" w:hint="eastAsia"/>
                <w:color w:val="002A5C"/>
                <w:sz w:val="13"/>
              </w:rPr>
              <w:t></w:t>
            </w:r>
          </w:p>
        </w:tc>
      </w:tr>
      <w:tr w:rsidR="004B79CB" w14:paraId="09559B4A" w14:textId="77777777" w:rsidTr="00694413">
        <w:trPr>
          <w:trHeight w:hRule="exact" w:val="300"/>
        </w:trPr>
        <w:tc>
          <w:tcPr>
            <w:tcW w:w="17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62613D" w14:textId="77777777" w:rsidR="004B79CB" w:rsidRPr="00694413" w:rsidRDefault="004B79CB" w:rsidP="00694413">
            <w:pPr>
              <w:spacing w:before="40"/>
              <w:rPr>
                <w:b/>
                <w:sz w:val="16"/>
                <w:szCs w:val="16"/>
              </w:rPr>
            </w:pPr>
            <w:r w:rsidRPr="00694413">
              <w:rPr>
                <w:rFonts w:ascii="Arial Bold" w:eastAsia="Arial Bold" w:hAnsi="Arial Bold" w:cs="Arial Bold" w:hint="eastAsia"/>
                <w:b/>
                <w:color w:val="002A5C"/>
                <w:sz w:val="16"/>
                <w:szCs w:val="16"/>
              </w:rPr>
              <w:t>Abstract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3926D9" w14:textId="77777777" w:rsidR="004B79CB" w:rsidRDefault="004B79CB" w:rsidP="00694413">
            <w:pPr>
              <w:spacing w:before="40"/>
              <w:ind w:left="100"/>
            </w:pPr>
            <w:r>
              <w:rPr>
                <w:rFonts w:ascii="Arial Bold" w:eastAsia="Arial Bold" w:hAnsi="Arial Bold" w:cs="Arial Bold" w:hint="eastAsia"/>
                <w:b/>
                <w:color w:val="002A5C"/>
                <w:sz w:val="13"/>
              </w:rPr>
              <w:t>Included for each chapter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940376" w14:textId="77777777" w:rsidR="004B79CB" w:rsidRDefault="004B79CB" w:rsidP="00694413">
            <w:pPr>
              <w:spacing w:before="40"/>
              <w:ind w:left="140"/>
            </w:pPr>
            <w:r>
              <w:rPr>
                <w:rFonts w:ascii="Wingdings" w:eastAsia="Wingdings" w:hAnsi="Wingdings" w:cs="Wingdings" w:hint="eastAsia"/>
                <w:color w:val="002A5C"/>
                <w:sz w:val="13"/>
              </w:rPr>
              <w:t></w:t>
            </w:r>
          </w:p>
        </w:tc>
      </w:tr>
      <w:tr w:rsidR="004B79CB" w14:paraId="748BE1B2" w14:textId="77777777" w:rsidTr="00694413">
        <w:trPr>
          <w:trHeight w:hRule="exact" w:val="257"/>
        </w:trPr>
        <w:tc>
          <w:tcPr>
            <w:tcW w:w="17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331C0F" w14:textId="04EAB0CF" w:rsidR="004B79CB" w:rsidRPr="00694413" w:rsidRDefault="004B79CB" w:rsidP="00694413">
            <w:pPr>
              <w:rPr>
                <w:b/>
                <w:sz w:val="16"/>
                <w:szCs w:val="16"/>
              </w:rPr>
            </w:pPr>
            <w:r w:rsidRPr="00694413">
              <w:rPr>
                <w:rFonts w:ascii="Arial Bold" w:eastAsia="Arial Bold" w:hAnsi="Arial Bold" w:cs="Arial Bold" w:hint="eastAsia"/>
                <w:b/>
                <w:color w:val="002A5C"/>
                <w:sz w:val="16"/>
                <w:szCs w:val="16"/>
              </w:rPr>
              <w:t>Keywords</w:t>
            </w:r>
            <w:r w:rsidRPr="00694413">
              <w:rPr>
                <w:rFonts w:ascii="Arial Bold Italic" w:eastAsia="Arial Bold Italic" w:hAnsi="Arial Bold Italic" w:cs="Arial Bold Italic" w:hint="eastAsia"/>
                <w:b/>
                <w:color w:val="002A5C"/>
                <w:sz w:val="16"/>
                <w:szCs w:val="16"/>
              </w:rPr>
              <w:t xml:space="preserve"> 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C82B71" w14:textId="2870E886" w:rsidR="004B79CB" w:rsidRDefault="004B79CB" w:rsidP="00694413">
            <w:pPr>
              <w:spacing w:before="20"/>
              <w:ind w:left="100"/>
            </w:pPr>
            <w:r>
              <w:rPr>
                <w:rFonts w:ascii="Arial Bold" w:eastAsia="Arial Bold" w:hAnsi="Arial Bold" w:cs="Arial Bold" w:hint="eastAsia"/>
                <w:b/>
                <w:color w:val="002A5C"/>
                <w:sz w:val="13"/>
              </w:rPr>
              <w:t>Included for each chapter</w:t>
            </w:r>
            <w:r w:rsidR="009067DE">
              <w:rPr>
                <w:rFonts w:ascii="Arial Bold" w:eastAsia="Arial Bold" w:hAnsi="Arial Bold" w:cs="Arial Bold"/>
                <w:b/>
                <w:color w:val="002A5C"/>
                <w:sz w:val="13"/>
              </w:rPr>
              <w:t xml:space="preserve"> ( for Edited Book)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37462C" w14:textId="77777777" w:rsidR="004B79CB" w:rsidRDefault="004B79CB" w:rsidP="00694413">
            <w:pPr>
              <w:spacing w:before="40"/>
              <w:ind w:left="140"/>
            </w:pPr>
            <w:r>
              <w:rPr>
                <w:rFonts w:ascii="Wingdings" w:eastAsia="Wingdings" w:hAnsi="Wingdings" w:cs="Wingdings" w:hint="eastAsia"/>
                <w:color w:val="002A5C"/>
                <w:sz w:val="13"/>
              </w:rPr>
              <w:t></w:t>
            </w:r>
          </w:p>
        </w:tc>
      </w:tr>
      <w:tr w:rsidR="004B79CB" w14:paraId="4D6F6139" w14:textId="77777777" w:rsidTr="00694413">
        <w:trPr>
          <w:trHeight w:hRule="exact" w:val="300"/>
        </w:trPr>
        <w:tc>
          <w:tcPr>
            <w:tcW w:w="17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5E5018" w14:textId="3BA20655" w:rsidR="004B79CB" w:rsidRPr="00694413" w:rsidRDefault="00885E15" w:rsidP="00694413">
            <w:pPr>
              <w:spacing w:before="40"/>
              <w:rPr>
                <w:b/>
                <w:sz w:val="16"/>
                <w:szCs w:val="16"/>
              </w:rPr>
            </w:pPr>
            <w:r w:rsidRPr="00694413">
              <w:rPr>
                <w:rFonts w:ascii="Arial Bold" w:eastAsia="Arial Bold" w:hAnsi="Arial Bold" w:cs="Arial Bold"/>
                <w:b/>
                <w:color w:val="002A5C"/>
                <w:sz w:val="16"/>
                <w:szCs w:val="16"/>
              </w:rPr>
              <w:t xml:space="preserve">Main </w:t>
            </w:r>
            <w:r w:rsidR="004B79CB" w:rsidRPr="00694413">
              <w:rPr>
                <w:rFonts w:ascii="Arial Bold" w:eastAsia="Arial Bold" w:hAnsi="Arial Bold" w:cs="Arial Bold" w:hint="eastAsia"/>
                <w:b/>
                <w:color w:val="002A5C"/>
                <w:sz w:val="16"/>
                <w:szCs w:val="16"/>
              </w:rPr>
              <w:t>Text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3367E1" w14:textId="77777777" w:rsidR="004B79CB" w:rsidRDefault="004B79CB" w:rsidP="00694413">
            <w:pPr>
              <w:spacing w:before="40"/>
              <w:ind w:left="100"/>
            </w:pPr>
            <w:r>
              <w:rPr>
                <w:rFonts w:ascii="Arial Bold" w:eastAsia="Arial Bold" w:hAnsi="Arial Bold" w:cs="Arial Bold" w:hint="eastAsia"/>
                <w:b/>
                <w:color w:val="002A5C"/>
                <w:sz w:val="13"/>
              </w:rPr>
              <w:t>Heading levels and special text elements consistently styled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2527AA" w14:textId="77777777" w:rsidR="004B79CB" w:rsidRDefault="004B79CB" w:rsidP="00694413">
            <w:pPr>
              <w:spacing w:before="60"/>
              <w:ind w:left="140"/>
            </w:pPr>
            <w:r>
              <w:rPr>
                <w:rFonts w:ascii="Wingdings" w:eastAsia="Wingdings" w:hAnsi="Wingdings" w:cs="Wingdings" w:hint="eastAsia"/>
                <w:color w:val="002A5C"/>
                <w:sz w:val="13"/>
              </w:rPr>
              <w:t></w:t>
            </w:r>
          </w:p>
        </w:tc>
      </w:tr>
      <w:tr w:rsidR="004B79CB" w14:paraId="05A06FF7" w14:textId="77777777" w:rsidTr="00694413">
        <w:trPr>
          <w:trHeight w:hRule="exact" w:val="221"/>
        </w:trPr>
        <w:tc>
          <w:tcPr>
            <w:tcW w:w="17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F1B7F3" w14:textId="77777777" w:rsidR="004B79CB" w:rsidRPr="00694413" w:rsidRDefault="004B79CB" w:rsidP="00694413">
            <w:pPr>
              <w:rPr>
                <w:b/>
                <w:sz w:val="16"/>
                <w:szCs w:val="16"/>
              </w:rPr>
            </w:pP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2AC2DE" w14:textId="77777777" w:rsidR="004B79CB" w:rsidRDefault="004B79CB" w:rsidP="00694413">
            <w:pPr>
              <w:spacing w:before="20"/>
              <w:ind w:left="100"/>
            </w:pPr>
            <w:r>
              <w:rPr>
                <w:rFonts w:ascii="Arial Bold" w:eastAsia="Arial Bold" w:hAnsi="Arial Bold" w:cs="Arial Bold" w:hint="eastAsia"/>
                <w:b/>
                <w:color w:val="002A5C"/>
                <w:sz w:val="13"/>
              </w:rPr>
              <w:t>No heading levels skipped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826D1A" w14:textId="77777777" w:rsidR="004B79CB" w:rsidRDefault="004B79CB" w:rsidP="00694413">
            <w:pPr>
              <w:spacing w:before="40"/>
              <w:ind w:left="140"/>
            </w:pPr>
            <w:r>
              <w:rPr>
                <w:rFonts w:ascii="Wingdings" w:eastAsia="Wingdings" w:hAnsi="Wingdings" w:cs="Wingdings" w:hint="eastAsia"/>
                <w:color w:val="002A5C"/>
                <w:sz w:val="13"/>
              </w:rPr>
              <w:t></w:t>
            </w:r>
          </w:p>
        </w:tc>
      </w:tr>
      <w:tr w:rsidR="004B79CB" w14:paraId="733DA9D7" w14:textId="77777777" w:rsidTr="00694413">
        <w:trPr>
          <w:trHeight w:hRule="exact" w:val="280"/>
        </w:trPr>
        <w:tc>
          <w:tcPr>
            <w:tcW w:w="17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F41165" w14:textId="77777777" w:rsidR="004B79CB" w:rsidRPr="00694413" w:rsidRDefault="004B79CB" w:rsidP="00694413">
            <w:pPr>
              <w:spacing w:before="20"/>
              <w:rPr>
                <w:b/>
                <w:sz w:val="16"/>
                <w:szCs w:val="16"/>
              </w:rPr>
            </w:pPr>
            <w:r w:rsidRPr="00694413">
              <w:rPr>
                <w:rFonts w:ascii="Arial Bold" w:eastAsia="Arial Bold" w:hAnsi="Arial Bold" w:cs="Arial Bold" w:hint="eastAsia"/>
                <w:b/>
                <w:color w:val="002A5C"/>
                <w:sz w:val="16"/>
                <w:szCs w:val="16"/>
              </w:rPr>
              <w:t>References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C15F6E" w14:textId="70460341" w:rsidR="004B79CB" w:rsidRDefault="00B53E8E" w:rsidP="00694413">
            <w:pPr>
              <w:spacing w:before="20"/>
              <w:ind w:left="100"/>
              <w:rPr>
                <w:rFonts w:ascii="Arial Bold" w:eastAsia="Arial Bold" w:hAnsi="Arial Bold" w:cs="Arial Bold"/>
                <w:b/>
                <w:color w:val="002A5C"/>
                <w:sz w:val="13"/>
              </w:rPr>
            </w:pPr>
            <w:r>
              <w:rPr>
                <w:rFonts w:ascii="Arial Bold" w:eastAsia="Arial Bold" w:hAnsi="Arial Bold" w:cs="Arial Bold"/>
                <w:b/>
                <w:color w:val="002A5C"/>
                <w:sz w:val="13"/>
              </w:rPr>
              <w:t>I</w:t>
            </w:r>
            <w:r w:rsidR="004B79CB">
              <w:rPr>
                <w:rFonts w:ascii="Arial Bold" w:eastAsia="Arial Bold" w:hAnsi="Arial Bold" w:cs="Arial Bold" w:hint="eastAsia"/>
                <w:b/>
                <w:color w:val="002A5C"/>
                <w:sz w:val="13"/>
              </w:rPr>
              <w:t>ncluded at the end of each chapter</w:t>
            </w:r>
            <w:r w:rsidR="00182D96">
              <w:rPr>
                <w:rFonts w:ascii="Arial Bold" w:eastAsia="Arial Bold" w:hAnsi="Arial Bold" w:cs="Arial Bold"/>
                <w:b/>
                <w:color w:val="002A5C"/>
                <w:sz w:val="13"/>
              </w:rPr>
              <w:t xml:space="preserve"> (</w:t>
            </w:r>
            <w:r w:rsidR="00694413">
              <w:rPr>
                <w:rFonts w:ascii="Arial Bold" w:eastAsia="Arial Bold" w:hAnsi="Arial Bold" w:cs="Arial Bold"/>
                <w:b/>
                <w:color w:val="002A5C"/>
                <w:sz w:val="13"/>
              </w:rPr>
              <w:t>f</w:t>
            </w:r>
            <w:r w:rsidR="00182D96">
              <w:rPr>
                <w:rFonts w:ascii="Arial Bold" w:eastAsia="Arial Bold" w:hAnsi="Arial Bold" w:cs="Arial Bold"/>
                <w:b/>
                <w:color w:val="002A5C"/>
                <w:sz w:val="13"/>
              </w:rPr>
              <w:t>or Edited Book)</w:t>
            </w:r>
            <w:r w:rsidR="00694413">
              <w:rPr>
                <w:rFonts w:ascii="Arial Bold" w:eastAsia="Arial Bold" w:hAnsi="Arial Bold" w:cs="Arial Bold"/>
                <w:b/>
                <w:color w:val="002A5C"/>
                <w:sz w:val="13"/>
              </w:rPr>
              <w:t xml:space="preserve"> and at the end of the book (for Authored Book)</w:t>
            </w:r>
          </w:p>
          <w:p w14:paraId="5622370E" w14:textId="77777777" w:rsidR="00B53E8E" w:rsidRDefault="00B53E8E" w:rsidP="00694413">
            <w:pPr>
              <w:spacing w:before="20"/>
              <w:ind w:left="100"/>
              <w:rPr>
                <w:rFonts w:ascii="Arial Bold" w:eastAsia="Arial Bold" w:hAnsi="Arial Bold" w:cs="Arial Bold"/>
                <w:b/>
                <w:color w:val="002A5C"/>
                <w:sz w:val="13"/>
              </w:rPr>
            </w:pPr>
          </w:p>
          <w:p w14:paraId="0C453580" w14:textId="77777777" w:rsidR="00B53E8E" w:rsidRDefault="00B53E8E" w:rsidP="00694413">
            <w:pPr>
              <w:spacing w:before="20"/>
              <w:ind w:left="100"/>
              <w:rPr>
                <w:rFonts w:ascii="Arial Bold" w:eastAsia="Arial Bold" w:hAnsi="Arial Bold" w:cs="Arial Bold"/>
                <w:b/>
                <w:color w:val="002A5C"/>
                <w:sz w:val="13"/>
              </w:rPr>
            </w:pPr>
          </w:p>
          <w:p w14:paraId="7B27228D" w14:textId="77777777" w:rsidR="00694413" w:rsidRDefault="00694413" w:rsidP="00694413">
            <w:pPr>
              <w:spacing w:before="20"/>
              <w:ind w:left="100"/>
              <w:rPr>
                <w:rFonts w:ascii="Arial Bold" w:eastAsia="Arial Bold" w:hAnsi="Arial Bold" w:cs="Arial Bold"/>
                <w:b/>
                <w:color w:val="002A5C"/>
                <w:sz w:val="13"/>
              </w:rPr>
            </w:pPr>
          </w:p>
          <w:p w14:paraId="0C4C5884" w14:textId="2021AB9D" w:rsidR="00182D96" w:rsidRDefault="00182D96" w:rsidP="00694413">
            <w:pPr>
              <w:spacing w:before="20"/>
              <w:ind w:left="100"/>
            </w:pP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EC6723" w14:textId="77777777" w:rsidR="004B79CB" w:rsidRDefault="004B79CB" w:rsidP="00694413">
            <w:pPr>
              <w:spacing w:before="40"/>
              <w:ind w:left="140"/>
            </w:pPr>
            <w:r>
              <w:rPr>
                <w:rFonts w:ascii="Wingdings" w:eastAsia="Wingdings" w:hAnsi="Wingdings" w:cs="Wingdings" w:hint="eastAsia"/>
                <w:color w:val="002A5C"/>
                <w:sz w:val="13"/>
              </w:rPr>
              <w:t></w:t>
            </w:r>
          </w:p>
        </w:tc>
      </w:tr>
      <w:tr w:rsidR="004B79CB" w14:paraId="278F2714" w14:textId="77777777" w:rsidTr="00694413">
        <w:trPr>
          <w:trHeight w:hRule="exact" w:val="300"/>
        </w:trPr>
        <w:tc>
          <w:tcPr>
            <w:tcW w:w="17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A98E2D" w14:textId="5E58A2CB" w:rsidR="004B79CB" w:rsidRDefault="004B79CB" w:rsidP="00694413"/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C00B92" w14:textId="77777777" w:rsidR="004B79CB" w:rsidRDefault="004B79CB" w:rsidP="00694413">
            <w:pPr>
              <w:ind w:left="100"/>
            </w:pPr>
            <w:r>
              <w:rPr>
                <w:rFonts w:ascii="Arial Bold" w:eastAsia="Arial Bold" w:hAnsi="Arial Bold" w:cs="Arial Bold" w:hint="eastAsia"/>
                <w:b/>
                <w:color w:val="002A5C"/>
                <w:sz w:val="13"/>
              </w:rPr>
              <w:t>Citations in text agree with reference list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88B4DB" w14:textId="77777777" w:rsidR="004B79CB" w:rsidRDefault="004B79CB" w:rsidP="00694413">
            <w:pPr>
              <w:spacing w:before="40"/>
              <w:ind w:left="140"/>
            </w:pPr>
            <w:r>
              <w:rPr>
                <w:rFonts w:ascii="Wingdings" w:eastAsia="Wingdings" w:hAnsi="Wingdings" w:cs="Wingdings" w:hint="eastAsia"/>
                <w:color w:val="002A5C"/>
                <w:sz w:val="13"/>
              </w:rPr>
              <w:t></w:t>
            </w:r>
          </w:p>
        </w:tc>
      </w:tr>
      <w:tr w:rsidR="00A5200F" w14:paraId="47AAB4F2" w14:textId="77777777" w:rsidTr="00694413">
        <w:trPr>
          <w:trHeight w:hRule="exact" w:val="271"/>
        </w:trPr>
        <w:tc>
          <w:tcPr>
            <w:tcW w:w="17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DAE4DC" w14:textId="096A22A9" w:rsidR="00A5200F" w:rsidRPr="00E54684" w:rsidRDefault="00694413" w:rsidP="00694413">
            <w:pPr>
              <w:spacing w:before="20"/>
              <w:rPr>
                <w:sz w:val="16"/>
                <w:szCs w:val="16"/>
              </w:rPr>
            </w:pPr>
            <w:r w:rsidRPr="00E54684">
              <w:rPr>
                <w:rFonts w:ascii="Arial Bold" w:eastAsia="Arial Bold" w:hAnsi="Arial Bold" w:cs="Arial Bold" w:hint="eastAsia"/>
                <w:b/>
                <w:color w:val="002A5C"/>
                <w:sz w:val="16"/>
                <w:szCs w:val="16"/>
              </w:rPr>
              <w:lastRenderedPageBreak/>
              <w:t>Figures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4538AA" w14:textId="3094B358" w:rsidR="00A5200F" w:rsidRDefault="00A5200F" w:rsidP="00694413">
            <w:pPr>
              <w:spacing w:before="60"/>
              <w:ind w:left="100"/>
            </w:pPr>
            <w:r>
              <w:rPr>
                <w:rFonts w:ascii="Arial Bold" w:eastAsia="Arial Bold" w:hAnsi="Arial Bold" w:cs="Arial Bold" w:hint="eastAsia"/>
                <w:b/>
                <w:color w:val="002A5C"/>
                <w:sz w:val="13"/>
              </w:rPr>
              <w:t>Consecutively numbered within chapter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9BC393" w14:textId="4BBEDCC9" w:rsidR="00A5200F" w:rsidRDefault="00A5200F" w:rsidP="00694413">
            <w:pPr>
              <w:spacing w:before="120"/>
              <w:ind w:left="140"/>
            </w:pPr>
            <w:r>
              <w:rPr>
                <w:rFonts w:ascii="Wingdings" w:eastAsia="Wingdings" w:hAnsi="Wingdings" w:cs="Wingdings" w:hint="eastAsia"/>
                <w:color w:val="002A5C"/>
                <w:sz w:val="13"/>
              </w:rPr>
              <w:t></w:t>
            </w:r>
          </w:p>
        </w:tc>
      </w:tr>
      <w:tr w:rsidR="00A5200F" w14:paraId="25F386F4" w14:textId="77777777" w:rsidTr="00694413">
        <w:trPr>
          <w:trHeight w:hRule="exact" w:val="260"/>
        </w:trPr>
        <w:tc>
          <w:tcPr>
            <w:tcW w:w="17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EC79E2" w14:textId="77777777" w:rsidR="00A5200F" w:rsidRPr="00E54684" w:rsidRDefault="00A5200F" w:rsidP="00694413">
            <w:pPr>
              <w:rPr>
                <w:sz w:val="16"/>
                <w:szCs w:val="16"/>
              </w:rPr>
            </w:pP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0CC85D" w14:textId="5DA1B775" w:rsidR="00A5200F" w:rsidRDefault="00A5200F" w:rsidP="00694413">
            <w:pPr>
              <w:spacing w:before="80"/>
              <w:ind w:left="100"/>
            </w:pPr>
            <w:r>
              <w:rPr>
                <w:rFonts w:ascii="Arial Bold" w:eastAsia="Arial Bold" w:hAnsi="Arial Bold" w:cs="Arial Bold" w:hint="eastAsia"/>
                <w:b/>
                <w:color w:val="002A5C"/>
                <w:sz w:val="13"/>
              </w:rPr>
              <w:t>Consecutively cited in text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6F7BF7" w14:textId="6B80AB15" w:rsidR="00A5200F" w:rsidRDefault="00A5200F" w:rsidP="00694413">
            <w:pPr>
              <w:spacing w:before="40"/>
              <w:ind w:left="140"/>
            </w:pPr>
            <w:r>
              <w:rPr>
                <w:rFonts w:ascii="Wingdings" w:eastAsia="Wingdings" w:hAnsi="Wingdings" w:cs="Wingdings" w:hint="eastAsia"/>
                <w:color w:val="002A5C"/>
                <w:sz w:val="13"/>
              </w:rPr>
              <w:t></w:t>
            </w:r>
          </w:p>
        </w:tc>
      </w:tr>
      <w:tr w:rsidR="00A5200F" w14:paraId="33D9B738" w14:textId="77777777" w:rsidTr="00694413">
        <w:trPr>
          <w:trHeight w:hRule="exact" w:val="300"/>
        </w:trPr>
        <w:tc>
          <w:tcPr>
            <w:tcW w:w="17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8CF86A" w14:textId="77777777" w:rsidR="00A5200F" w:rsidRPr="00E54684" w:rsidRDefault="00A5200F" w:rsidP="00694413">
            <w:pPr>
              <w:rPr>
                <w:sz w:val="16"/>
                <w:szCs w:val="16"/>
              </w:rPr>
            </w:pP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22AFB5" w14:textId="4F85BFDE" w:rsidR="00A5200F" w:rsidRDefault="00A5200F" w:rsidP="00694413">
            <w:pPr>
              <w:spacing w:before="40"/>
              <w:ind w:left="100"/>
            </w:pPr>
            <w:r>
              <w:rPr>
                <w:rFonts w:ascii="Arial Bold" w:eastAsia="Arial Bold" w:hAnsi="Arial Bold" w:cs="Arial Bold" w:hint="eastAsia"/>
                <w:b/>
                <w:color w:val="002A5C"/>
                <w:sz w:val="13"/>
              </w:rPr>
              <w:t>Figure captions included in the text file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BB8B3F" w14:textId="04BEAE8A" w:rsidR="00A5200F" w:rsidRDefault="00A5200F" w:rsidP="00694413">
            <w:pPr>
              <w:spacing w:before="60"/>
              <w:ind w:left="140"/>
            </w:pPr>
            <w:r>
              <w:rPr>
                <w:rFonts w:ascii="Wingdings" w:eastAsia="Wingdings" w:hAnsi="Wingdings" w:cs="Wingdings" w:hint="eastAsia"/>
                <w:color w:val="002A5C"/>
                <w:sz w:val="13"/>
              </w:rPr>
              <w:t></w:t>
            </w:r>
          </w:p>
        </w:tc>
      </w:tr>
      <w:tr w:rsidR="00A5200F" w14:paraId="345C0969" w14:textId="77777777" w:rsidTr="00694413">
        <w:trPr>
          <w:trHeight w:hRule="exact" w:val="280"/>
        </w:trPr>
        <w:tc>
          <w:tcPr>
            <w:tcW w:w="17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56B630" w14:textId="5A8E5758" w:rsidR="00A5200F" w:rsidRPr="00E54684" w:rsidRDefault="00D70ECD" w:rsidP="00694413">
            <w:pPr>
              <w:rPr>
                <w:sz w:val="16"/>
                <w:szCs w:val="16"/>
              </w:rPr>
            </w:pPr>
            <w:r w:rsidRPr="00E54684">
              <w:rPr>
                <w:rFonts w:ascii="Arial Bold" w:eastAsia="Arial Bold" w:hAnsi="Arial Bold" w:cs="Arial Bold" w:hint="eastAsia"/>
                <w:b/>
                <w:color w:val="002A5C"/>
                <w:sz w:val="16"/>
                <w:szCs w:val="16"/>
              </w:rPr>
              <w:t>Tables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9816EC" w14:textId="3D75263B" w:rsidR="00A5200F" w:rsidRDefault="00A5200F" w:rsidP="00694413">
            <w:pPr>
              <w:spacing w:before="40"/>
              <w:ind w:left="100"/>
            </w:pPr>
            <w:r>
              <w:rPr>
                <w:rFonts w:ascii="Arial Bold" w:eastAsia="Arial Bold" w:hAnsi="Arial Bold" w:cs="Arial Bold" w:hint="eastAsia"/>
                <w:b/>
                <w:color w:val="002A5C"/>
                <w:sz w:val="13"/>
              </w:rPr>
              <w:t>Consecutively numbered within chapter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B41A26" w14:textId="42BD4CCD" w:rsidR="00A5200F" w:rsidRDefault="00A5200F" w:rsidP="00694413">
            <w:pPr>
              <w:spacing w:before="60"/>
              <w:ind w:left="140"/>
            </w:pPr>
            <w:r>
              <w:rPr>
                <w:rFonts w:ascii="Wingdings" w:eastAsia="Wingdings" w:hAnsi="Wingdings" w:cs="Wingdings" w:hint="eastAsia"/>
                <w:color w:val="002A5C"/>
                <w:sz w:val="13"/>
              </w:rPr>
              <w:t></w:t>
            </w:r>
          </w:p>
        </w:tc>
      </w:tr>
      <w:tr w:rsidR="00A5200F" w14:paraId="723FDA69" w14:textId="77777777" w:rsidTr="00694413">
        <w:trPr>
          <w:trHeight w:hRule="exact" w:val="300"/>
        </w:trPr>
        <w:tc>
          <w:tcPr>
            <w:tcW w:w="17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E1C04F" w14:textId="43EA30E4" w:rsidR="00A5200F" w:rsidRPr="00E54684" w:rsidRDefault="00A5200F" w:rsidP="00694413">
            <w:pPr>
              <w:spacing w:before="40"/>
              <w:rPr>
                <w:sz w:val="16"/>
                <w:szCs w:val="16"/>
              </w:rPr>
            </w:pP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9B7541" w14:textId="4AF14048" w:rsidR="00A5200F" w:rsidRDefault="00A5200F" w:rsidP="00694413">
            <w:pPr>
              <w:spacing w:before="40"/>
              <w:ind w:left="100"/>
            </w:pPr>
            <w:r>
              <w:rPr>
                <w:rFonts w:ascii="Arial Bold" w:eastAsia="Arial Bold" w:hAnsi="Arial Bold" w:cs="Arial Bold" w:hint="eastAsia"/>
                <w:b/>
                <w:color w:val="002A5C"/>
                <w:sz w:val="13"/>
              </w:rPr>
              <w:t>Consecutively cited in text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EE47A9" w14:textId="27E8C7D9" w:rsidR="00A5200F" w:rsidRDefault="00A5200F" w:rsidP="00694413">
            <w:pPr>
              <w:spacing w:before="60"/>
              <w:ind w:left="140"/>
            </w:pPr>
            <w:r>
              <w:rPr>
                <w:rFonts w:ascii="Wingdings" w:eastAsia="Wingdings" w:hAnsi="Wingdings" w:cs="Wingdings" w:hint="eastAsia"/>
                <w:color w:val="002A5C"/>
                <w:sz w:val="13"/>
              </w:rPr>
              <w:t></w:t>
            </w:r>
          </w:p>
        </w:tc>
      </w:tr>
      <w:tr w:rsidR="00A5200F" w14:paraId="1ADF46D3" w14:textId="77777777" w:rsidTr="00694413">
        <w:trPr>
          <w:trHeight w:hRule="exact" w:val="280"/>
        </w:trPr>
        <w:tc>
          <w:tcPr>
            <w:tcW w:w="17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AADAF1" w14:textId="54520379" w:rsidR="00A5200F" w:rsidRPr="00E54684" w:rsidRDefault="00A5200F" w:rsidP="00B53E8E">
            <w:pPr>
              <w:rPr>
                <w:sz w:val="16"/>
                <w:szCs w:val="16"/>
              </w:rPr>
            </w:pPr>
            <w:r w:rsidRPr="00E54684">
              <w:rPr>
                <w:rFonts w:ascii="Arial Bold" w:eastAsia="Arial Bold" w:hAnsi="Arial Bold" w:cs="Arial Bold" w:hint="eastAsia"/>
                <w:b/>
                <w:color w:val="002A5C"/>
                <w:sz w:val="16"/>
                <w:szCs w:val="16"/>
              </w:rPr>
              <w:t>Index</w:t>
            </w:r>
            <w:r w:rsidRPr="00E54684">
              <w:rPr>
                <w:rFonts w:ascii="Arial Bold Italic" w:eastAsia="Arial Bold Italic" w:hAnsi="Arial Bold Italic" w:cs="Arial Bold Italic" w:hint="eastAsia"/>
                <w:b/>
                <w:color w:val="002A5C"/>
                <w:sz w:val="16"/>
                <w:szCs w:val="16"/>
              </w:rPr>
              <w:t xml:space="preserve"> 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9E1F80" w14:textId="5AF83A32" w:rsidR="00A5200F" w:rsidRDefault="00A5200F" w:rsidP="00694413">
            <w:pPr>
              <w:spacing w:before="40"/>
              <w:ind w:left="100"/>
            </w:pPr>
            <w:r>
              <w:rPr>
                <w:rFonts w:ascii="Arial Bold" w:eastAsia="Arial Bold" w:hAnsi="Arial Bold" w:cs="Arial Bold" w:hint="eastAsia"/>
                <w:b/>
                <w:color w:val="002A5C"/>
                <w:sz w:val="13"/>
              </w:rPr>
              <w:t>Included index terms if index is desired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2B4412" w14:textId="70320C40" w:rsidR="00A5200F" w:rsidRDefault="00A5200F" w:rsidP="00694413">
            <w:pPr>
              <w:spacing w:before="60"/>
              <w:ind w:left="140"/>
            </w:pPr>
            <w:r>
              <w:rPr>
                <w:rFonts w:ascii="Wingdings" w:eastAsia="Wingdings" w:hAnsi="Wingdings" w:cs="Wingdings" w:hint="eastAsia"/>
                <w:color w:val="002A5C"/>
                <w:sz w:val="13"/>
              </w:rPr>
              <w:t></w:t>
            </w:r>
          </w:p>
        </w:tc>
      </w:tr>
      <w:tr w:rsidR="00A5200F" w14:paraId="722755A0" w14:textId="77777777" w:rsidTr="00694413">
        <w:trPr>
          <w:trHeight w:hRule="exact" w:val="300"/>
        </w:trPr>
        <w:tc>
          <w:tcPr>
            <w:tcW w:w="17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ACCFCB" w14:textId="1F69938C" w:rsidR="00A5200F" w:rsidRPr="00E54684" w:rsidRDefault="00D70ECD" w:rsidP="00694413">
            <w:pPr>
              <w:rPr>
                <w:sz w:val="16"/>
                <w:szCs w:val="16"/>
              </w:rPr>
            </w:pPr>
            <w:r w:rsidRPr="00E54684">
              <w:rPr>
                <w:rFonts w:ascii="Arial Bold" w:eastAsia="Arial Bold" w:hAnsi="Arial Bold" w:cs="Arial Bold" w:hint="eastAsia"/>
                <w:b/>
                <w:color w:val="002A5C"/>
                <w:sz w:val="16"/>
                <w:szCs w:val="16"/>
              </w:rPr>
              <w:t>Electronic manuscript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AC48A2" w14:textId="7F62438A" w:rsidR="00A5200F" w:rsidRDefault="00A5200F" w:rsidP="00694413">
            <w:pPr>
              <w:spacing w:before="40"/>
              <w:ind w:left="100"/>
            </w:pPr>
            <w:r>
              <w:rPr>
                <w:rFonts w:ascii="Arial Bold" w:eastAsia="Arial Bold" w:hAnsi="Arial Bold" w:cs="Arial Bold"/>
                <w:b/>
                <w:color w:val="002A5C"/>
                <w:sz w:val="13"/>
              </w:rPr>
              <w:t xml:space="preserve">Both Word and </w:t>
            </w:r>
            <w:r>
              <w:rPr>
                <w:rFonts w:ascii="Arial Bold" w:eastAsia="Arial Bold" w:hAnsi="Arial Bold" w:cs="Arial Bold" w:hint="eastAsia"/>
                <w:b/>
                <w:color w:val="002A5C"/>
                <w:sz w:val="13"/>
              </w:rPr>
              <w:t>PDF file</w:t>
            </w:r>
            <w:r>
              <w:rPr>
                <w:rFonts w:ascii="Arial Bold" w:eastAsia="Arial Bold" w:hAnsi="Arial Bold" w:cs="Arial Bold"/>
                <w:b/>
                <w:color w:val="002A5C"/>
                <w:sz w:val="13"/>
              </w:rPr>
              <w:t>s</w:t>
            </w:r>
            <w:r>
              <w:rPr>
                <w:rFonts w:ascii="Arial Bold" w:eastAsia="Arial Bold" w:hAnsi="Arial Bold" w:cs="Arial Bold" w:hint="eastAsia"/>
                <w:b/>
                <w:color w:val="002A5C"/>
                <w:sz w:val="13"/>
              </w:rPr>
              <w:t xml:space="preserve"> with all fonts embedded</w:t>
            </w:r>
            <w:r w:rsidR="00D70ECD">
              <w:rPr>
                <w:rFonts w:ascii="Arial Bold" w:eastAsia="Arial Bold" w:hAnsi="Arial Bold" w:cs="Arial Bold"/>
                <w:b/>
                <w:color w:val="002A5C"/>
                <w:sz w:val="13"/>
              </w:rPr>
              <w:t xml:space="preserve"> are attached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6B36EE" w14:textId="729DF677" w:rsidR="00A5200F" w:rsidRDefault="00A5200F" w:rsidP="00694413">
            <w:pPr>
              <w:spacing w:before="60"/>
              <w:ind w:left="140"/>
            </w:pPr>
            <w:r>
              <w:rPr>
                <w:rFonts w:ascii="Wingdings" w:eastAsia="Wingdings" w:hAnsi="Wingdings" w:cs="Wingdings" w:hint="eastAsia"/>
                <w:color w:val="002A5C"/>
                <w:sz w:val="13"/>
              </w:rPr>
              <w:t></w:t>
            </w:r>
          </w:p>
        </w:tc>
      </w:tr>
      <w:tr w:rsidR="00A5200F" w14:paraId="2904F285" w14:textId="77777777" w:rsidTr="00694413">
        <w:trPr>
          <w:trHeight w:hRule="exact" w:val="410"/>
        </w:trPr>
        <w:tc>
          <w:tcPr>
            <w:tcW w:w="17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0A9967" w14:textId="1A00E23E" w:rsidR="00A5200F" w:rsidRPr="00E54684" w:rsidRDefault="00D70ECD" w:rsidP="00694413">
            <w:pPr>
              <w:spacing w:before="40"/>
              <w:rPr>
                <w:sz w:val="16"/>
                <w:szCs w:val="16"/>
              </w:rPr>
            </w:pPr>
            <w:r w:rsidRPr="00E54684">
              <w:rPr>
                <w:rFonts w:ascii="Arial Bold" w:eastAsia="Arial Bold" w:hAnsi="Arial Bold" w:cs="Arial Bold"/>
                <w:b/>
                <w:color w:val="002A5C"/>
                <w:sz w:val="16"/>
                <w:szCs w:val="16"/>
              </w:rPr>
              <w:t xml:space="preserve">Edited </w:t>
            </w:r>
            <w:r w:rsidRPr="00E54684">
              <w:rPr>
                <w:rFonts w:ascii="Arial Bold" w:eastAsia="Arial Bold" w:hAnsi="Arial Bold" w:cs="Arial Bold" w:hint="eastAsia"/>
                <w:b/>
                <w:color w:val="002A5C"/>
                <w:sz w:val="16"/>
                <w:szCs w:val="16"/>
              </w:rPr>
              <w:t>books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03C741" w14:textId="77777777" w:rsidR="00A5200F" w:rsidRDefault="00A5200F" w:rsidP="00694413">
            <w:pPr>
              <w:spacing w:before="40"/>
              <w:ind w:left="100"/>
            </w:pPr>
            <w:r>
              <w:rPr>
                <w:rFonts w:ascii="Arial Bold" w:eastAsia="Arial Bold" w:hAnsi="Arial Bold" w:cs="Arial Bold" w:hint="eastAsia"/>
                <w:b/>
                <w:color w:val="002A5C"/>
                <w:sz w:val="13"/>
              </w:rPr>
              <w:t>E-mail address and affiliation of the corresponding author of each chapter and e-mail</w:t>
            </w:r>
          </w:p>
          <w:p w14:paraId="28ABF2F0" w14:textId="77AA3C9C" w:rsidR="00A5200F" w:rsidRDefault="00A5200F" w:rsidP="00D70ECD">
            <w:pPr>
              <w:spacing w:before="40"/>
              <w:ind w:left="100"/>
            </w:pPr>
            <w:r>
              <w:rPr>
                <w:rFonts w:ascii="Arial Bold" w:eastAsia="Arial Bold" w:hAnsi="Arial Bold" w:cs="Arial Bold" w:hint="eastAsia"/>
                <w:b/>
                <w:color w:val="002A5C"/>
                <w:sz w:val="13"/>
              </w:rPr>
              <w:t xml:space="preserve">address of all co-authors </w:t>
            </w:r>
            <w:r w:rsidR="00D70ECD">
              <w:rPr>
                <w:rFonts w:ascii="Arial Bold" w:eastAsia="Arial Bold" w:hAnsi="Arial Bold" w:cs="Arial Bold"/>
                <w:b/>
                <w:color w:val="002A5C"/>
                <w:sz w:val="13"/>
              </w:rPr>
              <w:t>are included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93B7F4" w14:textId="7A6ACD1A" w:rsidR="00A5200F" w:rsidRDefault="00A5200F" w:rsidP="00694413">
            <w:pPr>
              <w:spacing w:before="60"/>
              <w:ind w:left="140"/>
            </w:pPr>
            <w:r>
              <w:rPr>
                <w:rFonts w:ascii="Wingdings" w:eastAsia="Wingdings" w:hAnsi="Wingdings" w:cs="Wingdings" w:hint="eastAsia"/>
                <w:color w:val="002A5C"/>
                <w:sz w:val="13"/>
              </w:rPr>
              <w:t></w:t>
            </w:r>
          </w:p>
        </w:tc>
      </w:tr>
      <w:tr w:rsidR="00A5200F" w14:paraId="17A60F9B" w14:textId="77777777" w:rsidTr="00E54684">
        <w:trPr>
          <w:trHeight w:hRule="exact" w:val="275"/>
        </w:trPr>
        <w:tc>
          <w:tcPr>
            <w:tcW w:w="17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863598" w14:textId="77777777" w:rsidR="00A5200F" w:rsidRPr="00E54684" w:rsidRDefault="00A5200F" w:rsidP="00694413">
            <w:pPr>
              <w:rPr>
                <w:sz w:val="16"/>
                <w:szCs w:val="16"/>
              </w:rPr>
            </w:pP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C2FC23" w14:textId="5AC30BE9" w:rsidR="00A5200F" w:rsidRDefault="00A5200F" w:rsidP="00694413">
            <w:pPr>
              <w:spacing w:before="40"/>
              <w:ind w:left="100"/>
            </w:pPr>
            <w:r>
              <w:rPr>
                <w:rFonts w:ascii="Arial Bold" w:eastAsia="Arial Bold" w:hAnsi="Arial Bold" w:cs="Arial Bold" w:hint="eastAsia"/>
                <w:b/>
                <w:color w:val="002A5C"/>
                <w:sz w:val="13"/>
              </w:rPr>
              <w:t>Consent to publish form obtained for each chapter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4F7E1E" w14:textId="0E5D8979" w:rsidR="00A5200F" w:rsidRDefault="00A5200F" w:rsidP="00694413">
            <w:pPr>
              <w:spacing w:before="40"/>
              <w:ind w:left="140"/>
            </w:pPr>
            <w:r>
              <w:rPr>
                <w:rFonts w:ascii="Wingdings" w:eastAsia="Wingdings" w:hAnsi="Wingdings" w:cs="Wingdings" w:hint="eastAsia"/>
                <w:color w:val="002A5C"/>
                <w:sz w:val="13"/>
              </w:rPr>
              <w:t></w:t>
            </w:r>
          </w:p>
        </w:tc>
      </w:tr>
      <w:tr w:rsidR="00A5200F" w14:paraId="78878175" w14:textId="77777777" w:rsidTr="00694413">
        <w:trPr>
          <w:trHeight w:hRule="exact" w:val="280"/>
        </w:trPr>
        <w:tc>
          <w:tcPr>
            <w:tcW w:w="17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B16474" w14:textId="0079F25F" w:rsidR="00A5200F" w:rsidRPr="00E54684" w:rsidRDefault="00D70ECD" w:rsidP="00694413">
            <w:pPr>
              <w:rPr>
                <w:sz w:val="16"/>
                <w:szCs w:val="16"/>
              </w:rPr>
            </w:pPr>
            <w:r w:rsidRPr="00E54684">
              <w:rPr>
                <w:rFonts w:ascii="Arial Bold" w:eastAsia="Arial Bold" w:hAnsi="Arial Bold" w:cs="Arial Bold"/>
                <w:b/>
                <w:color w:val="002A5C"/>
                <w:sz w:val="16"/>
                <w:szCs w:val="16"/>
              </w:rPr>
              <w:t>Authors’ Biography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67AA5B" w14:textId="18E87EF1" w:rsidR="00A5200F" w:rsidRDefault="00A5200F" w:rsidP="00694413">
            <w:pPr>
              <w:spacing w:before="20"/>
              <w:ind w:left="100"/>
            </w:pPr>
            <w:r>
              <w:rPr>
                <w:rFonts w:ascii="Arial Bold" w:eastAsia="Arial Bold" w:hAnsi="Arial Bold" w:cs="Arial Bold"/>
                <w:b/>
                <w:color w:val="002A5C"/>
                <w:sz w:val="13"/>
              </w:rPr>
              <w:t>All authors’ biography for authored book are attached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FF3456" w14:textId="73859500" w:rsidR="00A5200F" w:rsidRDefault="00A5200F" w:rsidP="00694413">
            <w:pPr>
              <w:spacing w:before="40"/>
              <w:ind w:left="140"/>
            </w:pPr>
            <w:r>
              <w:rPr>
                <w:rFonts w:ascii="Wingdings" w:eastAsia="Wingdings" w:hAnsi="Wingdings" w:cs="Wingdings" w:hint="eastAsia"/>
                <w:color w:val="002A5C"/>
                <w:sz w:val="13"/>
              </w:rPr>
              <w:t></w:t>
            </w:r>
          </w:p>
        </w:tc>
      </w:tr>
      <w:tr w:rsidR="00A5200F" w14:paraId="13C21B22" w14:textId="77777777" w:rsidTr="00B53E8E">
        <w:trPr>
          <w:trHeight w:hRule="exact" w:val="527"/>
        </w:trPr>
        <w:tc>
          <w:tcPr>
            <w:tcW w:w="17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D6F980" w14:textId="44BA6402" w:rsidR="00A5200F" w:rsidRPr="00E54684" w:rsidRDefault="00D70ECD" w:rsidP="00694413">
            <w:pPr>
              <w:spacing w:before="40"/>
              <w:rPr>
                <w:sz w:val="16"/>
                <w:szCs w:val="16"/>
              </w:rPr>
            </w:pPr>
            <w:r w:rsidRPr="00E54684">
              <w:rPr>
                <w:rFonts w:ascii="Arial Bold" w:eastAsia="Arial Bold" w:hAnsi="Arial Bold" w:cs="Arial Bold" w:hint="eastAsia"/>
                <w:b/>
                <w:color w:val="002A5C"/>
                <w:sz w:val="16"/>
                <w:szCs w:val="16"/>
              </w:rPr>
              <w:t>Permissions</w:t>
            </w:r>
            <w:r w:rsidR="001E0594">
              <w:rPr>
                <w:rFonts w:ascii="Arial Bold" w:eastAsia="Arial Bold" w:hAnsi="Arial Bold" w:cs="Arial Bold"/>
                <w:b/>
                <w:color w:val="002A5C"/>
                <w:sz w:val="16"/>
                <w:szCs w:val="16"/>
              </w:rPr>
              <w:t xml:space="preserve"> to use copyrighted materials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E0A646" w14:textId="3D9B7C5D" w:rsidR="003421DA" w:rsidRDefault="00A5200F" w:rsidP="003421DA">
            <w:pPr>
              <w:spacing w:before="20"/>
              <w:ind w:left="100"/>
              <w:rPr>
                <w:rFonts w:ascii="Arial Bold" w:eastAsia="Arial Bold" w:hAnsi="Arial Bold" w:cs="Arial Bold"/>
                <w:b/>
                <w:color w:val="002A5C"/>
                <w:sz w:val="13"/>
              </w:rPr>
            </w:pPr>
            <w:r>
              <w:rPr>
                <w:rFonts w:ascii="Arial Bold" w:eastAsia="Arial Bold" w:hAnsi="Arial Bold" w:cs="Arial Bold" w:hint="eastAsia"/>
                <w:b/>
                <w:color w:val="002A5C"/>
                <w:sz w:val="13"/>
              </w:rPr>
              <w:t>Obtained for all material</w:t>
            </w:r>
            <w:r w:rsidR="001E0594">
              <w:rPr>
                <w:rFonts w:ascii="Arial Bold" w:eastAsia="Arial Bold" w:hAnsi="Arial Bold" w:cs="Arial Bold"/>
                <w:b/>
                <w:color w:val="002A5C"/>
                <w:sz w:val="13"/>
              </w:rPr>
              <w:t>s</w:t>
            </w:r>
            <w:r>
              <w:rPr>
                <w:rFonts w:ascii="Arial Bold" w:eastAsia="Arial Bold" w:hAnsi="Arial Bold" w:cs="Arial Bold" w:hint="eastAsia"/>
                <w:b/>
                <w:color w:val="002A5C"/>
                <w:sz w:val="13"/>
              </w:rPr>
              <w:t xml:space="preserve"> from other works. </w:t>
            </w:r>
            <w:r w:rsidR="003421DA">
              <w:rPr>
                <w:rFonts w:ascii="Arial Bold" w:eastAsia="Arial Bold" w:hAnsi="Arial Bold" w:cs="Arial Bold"/>
                <w:b/>
                <w:color w:val="002A5C"/>
                <w:sz w:val="13"/>
              </w:rPr>
              <w:t xml:space="preserve">Permission Request Letter with signed approval is </w:t>
            </w:r>
          </w:p>
          <w:p w14:paraId="5A2C5F96" w14:textId="37578786" w:rsidR="003421DA" w:rsidRDefault="003421DA" w:rsidP="003421DA">
            <w:pPr>
              <w:spacing w:before="20"/>
              <w:ind w:left="100"/>
            </w:pPr>
            <w:proofErr w:type="gramStart"/>
            <w:r>
              <w:rPr>
                <w:rFonts w:ascii="Arial Bold" w:eastAsia="Arial Bold" w:hAnsi="Arial Bold" w:cs="Arial Bold"/>
                <w:b/>
                <w:color w:val="002A5C"/>
                <w:sz w:val="13"/>
              </w:rPr>
              <w:t>attached</w:t>
            </w:r>
            <w:proofErr w:type="gramEnd"/>
            <w:r>
              <w:rPr>
                <w:rFonts w:ascii="Arial Bold" w:eastAsia="Arial Bold" w:hAnsi="Arial Bold" w:cs="Arial Bold"/>
                <w:b/>
                <w:color w:val="002A5C"/>
                <w:sz w:val="13"/>
              </w:rPr>
              <w:t xml:space="preserve"> together with Copyright Transfer Form.</w:t>
            </w:r>
          </w:p>
          <w:p w14:paraId="50DB4997" w14:textId="279119D2" w:rsidR="00A5200F" w:rsidRDefault="00A5200F" w:rsidP="00694413">
            <w:pPr>
              <w:spacing w:before="40"/>
              <w:ind w:left="100"/>
            </w:pP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A3034B" w14:textId="1602F375" w:rsidR="00A5200F" w:rsidRDefault="00A5200F" w:rsidP="00694413">
            <w:pPr>
              <w:spacing w:before="40"/>
              <w:ind w:left="140"/>
            </w:pPr>
            <w:r>
              <w:rPr>
                <w:rFonts w:ascii="Wingdings" w:eastAsia="Wingdings" w:hAnsi="Wingdings" w:cs="Wingdings" w:hint="eastAsia"/>
                <w:color w:val="002A5C"/>
                <w:sz w:val="13"/>
              </w:rPr>
              <w:t></w:t>
            </w:r>
          </w:p>
        </w:tc>
      </w:tr>
      <w:tr w:rsidR="003421DA" w14:paraId="4A9B2758" w14:textId="77777777" w:rsidTr="00B53E8E">
        <w:trPr>
          <w:trHeight w:hRule="exact" w:val="545"/>
        </w:trPr>
        <w:tc>
          <w:tcPr>
            <w:tcW w:w="17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D0A1B6" w14:textId="17B860F9" w:rsidR="003421DA" w:rsidRPr="00E54684" w:rsidRDefault="003421DA" w:rsidP="00694413">
            <w:pPr>
              <w:spacing w:before="40"/>
              <w:rPr>
                <w:rFonts w:ascii="Arial Bold" w:eastAsia="Arial Bold" w:hAnsi="Arial Bold" w:cs="Arial Bold" w:hint="eastAsia"/>
                <w:b/>
                <w:color w:val="002A5C"/>
                <w:sz w:val="16"/>
                <w:szCs w:val="16"/>
              </w:rPr>
            </w:pPr>
            <w:r>
              <w:rPr>
                <w:rFonts w:ascii="Arial Bold" w:eastAsia="Arial Bold" w:hAnsi="Arial Bold" w:cs="Arial Bold"/>
                <w:b/>
                <w:color w:val="002A5C"/>
                <w:sz w:val="16"/>
                <w:szCs w:val="16"/>
              </w:rPr>
              <w:t>Plagiarism Check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0D555F" w14:textId="77777777" w:rsidR="003421DA" w:rsidRDefault="003421DA" w:rsidP="00694413">
            <w:pPr>
              <w:ind w:left="100"/>
              <w:rPr>
                <w:rFonts w:ascii="Arial Bold" w:eastAsia="Arial Bold" w:hAnsi="Arial Bold" w:cs="Arial Bold"/>
                <w:b/>
                <w:color w:val="002A5C"/>
                <w:sz w:val="13"/>
              </w:rPr>
            </w:pPr>
          </w:p>
          <w:p w14:paraId="6FD8ACD7" w14:textId="05D987D3" w:rsidR="003421DA" w:rsidRDefault="003421DA" w:rsidP="00694413">
            <w:pPr>
              <w:ind w:left="100"/>
              <w:rPr>
                <w:rFonts w:ascii="Arial Bold" w:eastAsia="Arial Bold" w:hAnsi="Arial Bold" w:cs="Arial Bold" w:hint="eastAsia"/>
                <w:b/>
                <w:color w:val="002A5C"/>
                <w:sz w:val="13"/>
              </w:rPr>
            </w:pPr>
            <w:proofErr w:type="spellStart"/>
            <w:r>
              <w:rPr>
                <w:rFonts w:ascii="Arial Bold" w:eastAsia="Arial Bold" w:hAnsi="Arial Bold" w:cs="Arial Bold"/>
                <w:b/>
                <w:color w:val="002A5C"/>
                <w:sz w:val="13"/>
              </w:rPr>
              <w:t>Turnitin</w:t>
            </w:r>
            <w:proofErr w:type="spellEnd"/>
            <w:r>
              <w:rPr>
                <w:rFonts w:ascii="Arial Bold" w:eastAsia="Arial Bold" w:hAnsi="Arial Bold" w:cs="Arial Bold"/>
                <w:b/>
                <w:color w:val="002A5C"/>
                <w:sz w:val="13"/>
              </w:rPr>
              <w:t xml:space="preserve"> Similarity Index is les</w:t>
            </w:r>
            <w:bookmarkStart w:id="0" w:name="_GoBack"/>
            <w:bookmarkEnd w:id="0"/>
            <w:r>
              <w:rPr>
                <w:rFonts w:ascii="Arial Bold" w:eastAsia="Arial Bold" w:hAnsi="Arial Bold" w:cs="Arial Bold"/>
                <w:b/>
                <w:color w:val="002A5C"/>
                <w:sz w:val="13"/>
              </w:rPr>
              <w:t>s than 15% and each source cannot be more than 3%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6BA4B8" w14:textId="2D32A17D" w:rsidR="003421DA" w:rsidRDefault="003421DA" w:rsidP="00694413">
            <w:pPr>
              <w:spacing w:before="140"/>
              <w:ind w:left="140"/>
              <w:rPr>
                <w:rFonts w:ascii="Wingdings" w:eastAsia="Wingdings" w:hAnsi="Wingdings" w:cs="Wingdings"/>
                <w:color w:val="002A5C"/>
                <w:sz w:val="13"/>
              </w:rPr>
            </w:pPr>
            <w:r>
              <w:rPr>
                <w:rFonts w:ascii="Wingdings" w:eastAsia="Wingdings" w:hAnsi="Wingdings" w:cs="Wingdings" w:hint="eastAsia"/>
                <w:color w:val="002A5C"/>
                <w:sz w:val="13"/>
              </w:rPr>
              <w:t></w:t>
            </w:r>
          </w:p>
        </w:tc>
      </w:tr>
      <w:tr w:rsidR="00A5200F" w14:paraId="2084D124" w14:textId="77777777" w:rsidTr="00B53E8E">
        <w:trPr>
          <w:trHeight w:hRule="exact" w:val="545"/>
        </w:trPr>
        <w:tc>
          <w:tcPr>
            <w:tcW w:w="17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979463" w14:textId="1A7115E9" w:rsidR="00A5200F" w:rsidRPr="00E54684" w:rsidRDefault="00D70ECD" w:rsidP="00694413">
            <w:pPr>
              <w:spacing w:before="40"/>
              <w:rPr>
                <w:sz w:val="16"/>
                <w:szCs w:val="16"/>
              </w:rPr>
            </w:pPr>
            <w:r w:rsidRPr="00E54684">
              <w:rPr>
                <w:rFonts w:ascii="Arial Bold" w:eastAsia="Arial Bold" w:hAnsi="Arial Bold" w:cs="Arial Bold" w:hint="eastAsia"/>
                <w:b/>
                <w:color w:val="002A5C"/>
                <w:sz w:val="16"/>
                <w:szCs w:val="16"/>
              </w:rPr>
              <w:t>Funding Information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28AC04" w14:textId="77777777" w:rsidR="00A5200F" w:rsidRDefault="00A5200F" w:rsidP="00694413">
            <w:pPr>
              <w:ind w:left="100"/>
            </w:pPr>
            <w:r>
              <w:rPr>
                <w:rFonts w:ascii="Arial Bold" w:eastAsia="Arial Bold" w:hAnsi="Arial Bold" w:cs="Arial Bold" w:hint="eastAsia"/>
                <w:b/>
                <w:color w:val="002A5C"/>
                <w:sz w:val="13"/>
              </w:rPr>
              <w:t>Information about funding (if applicable) has been inserted in an Acknowledgment section at</w:t>
            </w:r>
          </w:p>
          <w:p w14:paraId="4798D9AA" w14:textId="2E5BF091" w:rsidR="00A5200F" w:rsidRDefault="00A5200F" w:rsidP="006D0203">
            <w:pPr>
              <w:spacing w:before="40"/>
              <w:ind w:left="100"/>
            </w:pPr>
            <w:proofErr w:type="gramStart"/>
            <w:r>
              <w:rPr>
                <w:rFonts w:ascii="Arial Bold" w:eastAsia="Arial Bold" w:hAnsi="Arial Bold" w:cs="Arial Bold" w:hint="eastAsia"/>
                <w:b/>
                <w:color w:val="002A5C"/>
                <w:sz w:val="13"/>
              </w:rPr>
              <w:t>the</w:t>
            </w:r>
            <w:proofErr w:type="gramEnd"/>
            <w:r>
              <w:rPr>
                <w:rFonts w:ascii="Arial Bold" w:eastAsia="Arial Bold" w:hAnsi="Arial Bold" w:cs="Arial Bold" w:hint="eastAsia"/>
                <w:b/>
                <w:color w:val="002A5C"/>
                <w:sz w:val="13"/>
              </w:rPr>
              <w:t xml:space="preserve"> end or after the Preface (for the book) or at the end of the related chapter.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E33569" w14:textId="6E4FD5E6" w:rsidR="00A5200F" w:rsidRDefault="00A5200F" w:rsidP="00694413">
            <w:pPr>
              <w:spacing w:before="140"/>
              <w:ind w:left="140"/>
            </w:pPr>
            <w:r>
              <w:rPr>
                <w:rFonts w:ascii="Wingdings" w:eastAsia="Wingdings" w:hAnsi="Wingdings" w:cs="Wingdings" w:hint="eastAsia"/>
                <w:color w:val="002A5C"/>
                <w:sz w:val="13"/>
              </w:rPr>
              <w:t></w:t>
            </w:r>
          </w:p>
        </w:tc>
      </w:tr>
    </w:tbl>
    <w:p w14:paraId="54A24DB8" w14:textId="1FBB3A67" w:rsidR="004B79CB" w:rsidRDefault="004B79CB" w:rsidP="00B97ED3">
      <w:pPr>
        <w:pBdr>
          <w:bottom w:val="single" w:sz="12" w:space="1" w:color="auto"/>
        </w:pBdr>
      </w:pPr>
    </w:p>
    <w:p w14:paraId="21B9A9C1" w14:textId="77777777" w:rsidR="00D70ECD" w:rsidRDefault="00D70ECD" w:rsidP="00B97ED3">
      <w:pPr>
        <w:pBdr>
          <w:bottom w:val="single" w:sz="12" w:space="1" w:color="auto"/>
        </w:pBdr>
      </w:pPr>
    </w:p>
    <w:p w14:paraId="6AB22255" w14:textId="77777777" w:rsidR="00D70ECD" w:rsidRDefault="00D70ECD" w:rsidP="00B97ED3">
      <w:pPr>
        <w:pBdr>
          <w:bottom w:val="single" w:sz="12" w:space="1" w:color="auto"/>
        </w:pBdr>
      </w:pPr>
    </w:p>
    <w:p w14:paraId="4EDC132F" w14:textId="77777777" w:rsidR="00D70ECD" w:rsidRDefault="00D70ECD" w:rsidP="00B97ED3">
      <w:pPr>
        <w:pBdr>
          <w:bottom w:val="single" w:sz="12" w:space="1" w:color="auto"/>
        </w:pBdr>
      </w:pPr>
    </w:p>
    <w:p w14:paraId="6BD8D906" w14:textId="77777777" w:rsidR="00D70ECD" w:rsidRDefault="00D70ECD" w:rsidP="00B97ED3">
      <w:pPr>
        <w:pBdr>
          <w:bottom w:val="single" w:sz="12" w:space="1" w:color="auto"/>
        </w:pBdr>
      </w:pPr>
    </w:p>
    <w:p w14:paraId="4C35226A" w14:textId="6D1E1EDA" w:rsidR="00885E15" w:rsidRDefault="00885E15" w:rsidP="00B97ED3"/>
    <w:p w14:paraId="3792839D" w14:textId="132F46E4" w:rsidR="00885E15" w:rsidRPr="00885E15" w:rsidRDefault="00885E15" w:rsidP="00B97ED3">
      <w:pPr>
        <w:rPr>
          <w:b/>
          <w:bCs/>
        </w:rPr>
      </w:pPr>
      <w:r w:rsidRPr="00885E15">
        <w:rPr>
          <w:b/>
          <w:bCs/>
        </w:rPr>
        <w:t>UNITEN PRESS USE ONLY</w:t>
      </w:r>
    </w:p>
    <w:p w14:paraId="17BF4D81" w14:textId="77777777" w:rsidR="00885E15" w:rsidRDefault="00885E15" w:rsidP="00B97ED3"/>
    <w:p w14:paraId="5FEE768C" w14:textId="65B18077" w:rsidR="004E13EB" w:rsidRDefault="006D0203" w:rsidP="00B97ED3">
      <w:r>
        <w:t>Checked by:</w:t>
      </w:r>
    </w:p>
    <w:p w14:paraId="7AAD3051" w14:textId="3D7A482C" w:rsidR="006D0203" w:rsidRDefault="006D0203" w:rsidP="00B97ED3">
      <w:proofErr w:type="gramStart"/>
      <w:r>
        <w:t>Date :</w:t>
      </w:r>
      <w:proofErr w:type="gramEnd"/>
    </w:p>
    <w:p w14:paraId="6CBC5257" w14:textId="7280DF18" w:rsidR="004B79CB" w:rsidRDefault="006D0203" w:rsidP="00B97ED3">
      <w:proofErr w:type="gramStart"/>
      <w:r>
        <w:t>Signature :</w:t>
      </w:r>
      <w:proofErr w:type="gramEnd"/>
    </w:p>
    <w:p w14:paraId="54FB976D" w14:textId="6C6D7943" w:rsidR="0008326F" w:rsidRDefault="0008326F" w:rsidP="00B97ED3"/>
    <w:p w14:paraId="4694646F" w14:textId="1D3DA44B" w:rsidR="0008326F" w:rsidRDefault="0008326F" w:rsidP="00B97ED3">
      <w:r>
        <w:t>Approved by:</w:t>
      </w:r>
    </w:p>
    <w:p w14:paraId="0195AC5F" w14:textId="77777777" w:rsidR="00885E15" w:rsidRDefault="0008326F" w:rsidP="00B97ED3">
      <w:r>
        <w:t>Date:</w:t>
      </w:r>
    </w:p>
    <w:p w14:paraId="69A0220B" w14:textId="59C0BEB6" w:rsidR="0008326F" w:rsidRDefault="0008326F" w:rsidP="00B97ED3">
      <w:proofErr w:type="gramStart"/>
      <w:r>
        <w:t>Signature :</w:t>
      </w:r>
      <w:proofErr w:type="gramEnd"/>
    </w:p>
    <w:p w14:paraId="49685548" w14:textId="77777777" w:rsidR="00885E15" w:rsidRDefault="00885E15" w:rsidP="00B97ED3"/>
    <w:p w14:paraId="7753651C" w14:textId="23BA9EBC" w:rsidR="00885E15" w:rsidRPr="00B97ED3" w:rsidRDefault="00885E15" w:rsidP="00B97ED3">
      <w:r>
        <w:t>REMARKS:</w:t>
      </w:r>
    </w:p>
    <w:sectPr w:rsidR="00885E15" w:rsidRPr="00B97ED3">
      <w:headerReference w:type="even" r:id="rId8"/>
      <w:headerReference w:type="default" r:id="rId9"/>
      <w:headerReference w:type="first" r:id="rId10"/>
      <w:type w:val="oddPage"/>
      <w:pgSz w:w="11906" w:h="16838" w:code="9"/>
      <w:pgMar w:top="2948" w:right="2665" w:bottom="3231" w:left="2608" w:header="2381" w:footer="709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9BB44A" w14:textId="77777777" w:rsidR="007246DE" w:rsidRDefault="007246DE">
      <w:r>
        <w:separator/>
      </w:r>
    </w:p>
  </w:endnote>
  <w:endnote w:type="continuationSeparator" w:id="0">
    <w:p w14:paraId="08AFCB94" w14:textId="77777777" w:rsidR="007246DE" w:rsidRDefault="00724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E66FAC4-3702-495F-AD51-AA613BEC2E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C8ACF96-4F4A-4602-862A-4D24FCF801F7}"/>
    <w:embedBold r:id="rId3" w:fontKey="{FA00B66B-B95C-4D84-8C1D-69A348EB20D3}"/>
    <w:embedItalic r:id="rId4" w:fontKey="{AA1EB4AD-8599-4D95-A4AA-2F44FCAAB248}"/>
    <w:embedBoldItalic r:id="rId5" w:fontKey="{CD6434B8-FA43-4AAB-A0CE-A3F7D6B1F3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,Bold">
    <w:altName w:val="Calibri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Italic r:id="rId6" w:subsetted="1" w:fontKey="{DD41EF40-6CF9-45BC-A755-6B5E31C6BDD1}"/>
  </w:font>
  <w:font w:name="Arial Bold">
    <w:panose1 w:val="00000000000000000000"/>
    <w:charset w:val="00"/>
    <w:family w:val="roman"/>
    <w:notTrueType/>
    <w:pitch w:val="default"/>
  </w:font>
  <w:font w:name="Arial Bold Italic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34BB921-20F4-456A-BD9C-FA28A61A703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7C3087" w14:textId="77777777" w:rsidR="007246DE" w:rsidRDefault="007246DE">
      <w:pPr>
        <w:pStyle w:val="p1a"/>
      </w:pPr>
      <w:r>
        <w:separator/>
      </w:r>
    </w:p>
  </w:footnote>
  <w:footnote w:type="continuationSeparator" w:id="0">
    <w:p w14:paraId="58ABDAC7" w14:textId="77777777" w:rsidR="007246DE" w:rsidRDefault="007246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6EE246" w14:textId="77777777" w:rsidR="00694413" w:rsidRDefault="00694413">
    <w:pPr>
      <w:pStyle w:val="Runninghead-left"/>
    </w:pPr>
    <w:r>
      <w:fldChar w:fldCharType="begin"/>
    </w:r>
    <w:r>
      <w:instrText xml:space="preserve"> PAGE  \* MERGEFORMAT </w:instrText>
    </w:r>
    <w:r>
      <w:fldChar w:fldCharType="separate"/>
    </w:r>
    <w:r w:rsidR="001E0594">
      <w:rPr>
        <w:noProof/>
      </w:rPr>
      <w:t>2</w:t>
    </w:r>
    <w:r>
      <w:fldChar w:fldCharType="end"/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552716" w14:textId="77777777" w:rsidR="00694413" w:rsidRDefault="00694413">
    <w:pPr>
      <w:pStyle w:val="Runninghead-right"/>
    </w:pP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3</w:t>
    </w:r>
    <w: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53AA07" w14:textId="30E35501" w:rsidR="00694413" w:rsidRDefault="00694413" w:rsidP="00885E15">
    <w:pPr>
      <w:pStyle w:val="Header"/>
      <w:jc w:val="right"/>
    </w:pPr>
    <w:r>
      <w:t>UP Form 04</w:t>
    </w:r>
  </w:p>
  <w:p w14:paraId="250DE4F4" w14:textId="4B663050" w:rsidR="00694413" w:rsidRDefault="00694413" w:rsidP="00885E15">
    <w:pPr>
      <w:pStyle w:val="Header"/>
      <w:jc w:val="right"/>
    </w:pPr>
    <w:r>
      <w:t>Reference No: UP 04/2020/</w:t>
    </w:r>
  </w:p>
  <w:p w14:paraId="4EF35D3E" w14:textId="77777777" w:rsidR="00694413" w:rsidRDefault="0069441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64C8CD70"/>
    <w:lvl w:ilvl="0">
      <w:numFmt w:val="bullet"/>
      <w:pStyle w:val="Subitem"/>
      <w:lvlText w:val="–"/>
      <w:lvlJc w:val="left"/>
      <w:pPr>
        <w:tabs>
          <w:tab w:val="num" w:pos="598"/>
        </w:tabs>
        <w:ind w:left="598" w:hanging="360"/>
      </w:pPr>
      <w:rPr>
        <w:rFonts w:ascii="Times" w:eastAsia="Times New Roman" w:hAnsi="Times" w:hint="default"/>
      </w:r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decimal"/>
      <w:lvlText w:val="%4"/>
      <w:legacy w:legacy="1" w:legacySpace="0" w:legacyIndent="0"/>
      <w:lvlJc w:val="left"/>
      <w:rPr>
        <w:rFonts w:ascii="Tms Rmn" w:hAnsi="Tms Rmn" w:hint="default"/>
      </w:rPr>
    </w:lvl>
    <w:lvl w:ilvl="4">
      <w:numFmt w:val="decimal"/>
      <w:lvlText w:val="%5"/>
      <w:legacy w:legacy="1" w:legacySpace="0" w:legacyIndent="0"/>
      <w:lvlJc w:val="left"/>
      <w:rPr>
        <w:rFonts w:ascii="Tms Rmn" w:hAnsi="Tms Rmn" w:hint="default"/>
      </w:rPr>
    </w:lvl>
    <w:lvl w:ilvl="5">
      <w:numFmt w:val="decimal"/>
      <w:lvlText w:val="%6"/>
      <w:legacy w:legacy="1" w:legacySpace="0" w:legacyIndent="0"/>
      <w:lvlJc w:val="left"/>
      <w:rPr>
        <w:rFonts w:ascii="Tms Rmn" w:hAnsi="Tms Rmn" w:hint="default"/>
      </w:rPr>
    </w:lvl>
    <w:lvl w:ilvl="6">
      <w:numFmt w:val="decimal"/>
      <w:lvlText w:val="%7"/>
      <w:legacy w:legacy="1" w:legacySpace="0" w:legacyIndent="0"/>
      <w:lvlJc w:val="left"/>
      <w:rPr>
        <w:rFonts w:ascii="Tms Rmn" w:hAnsi="Tms Rmn" w:hint="default"/>
      </w:rPr>
    </w:lvl>
    <w:lvl w:ilvl="7">
      <w:numFmt w:val="decimal"/>
      <w:lvlText w:val="%8"/>
      <w:legacy w:legacy="1" w:legacySpace="0" w:legacyIndent="0"/>
      <w:lvlJc w:val="left"/>
      <w:rPr>
        <w:rFonts w:ascii="Tms Rmn" w:hAnsi="Tms Rmn" w:hint="default"/>
      </w:rPr>
    </w:lvl>
    <w:lvl w:ilvl="8">
      <w:numFmt w:val="decimal"/>
      <w:lvlText w:val="%9"/>
      <w:legacy w:legacy="1" w:legacySpace="0" w:legacyIndent="0"/>
      <w:lvlJc w:val="left"/>
      <w:rPr>
        <w:rFonts w:ascii="Tms Rmn" w:hAnsi="Tms Rmn" w:hint="default"/>
      </w:rPr>
    </w:lvl>
  </w:abstractNum>
  <w:abstractNum w:abstractNumId="1" w15:restartNumberingAfterBreak="0">
    <w:nsid w:val="FFFFFFFE"/>
    <w:multiLevelType w:val="singleLevel"/>
    <w:tmpl w:val="7A8E2DA8"/>
    <w:lvl w:ilvl="0">
      <w:numFmt w:val="decimal"/>
      <w:lvlText w:val="*"/>
      <w:lvlJc w:val="left"/>
    </w:lvl>
  </w:abstractNum>
  <w:abstractNum w:abstractNumId="2" w15:restartNumberingAfterBreak="0">
    <w:nsid w:val="18DB5197"/>
    <w:multiLevelType w:val="hybridMultilevel"/>
    <w:tmpl w:val="BE1AA52A"/>
    <w:lvl w:ilvl="0" w:tplc="9BE2B4D4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811A9"/>
    <w:multiLevelType w:val="hybridMultilevel"/>
    <w:tmpl w:val="0128A344"/>
    <w:lvl w:ilvl="0" w:tplc="5B484A84">
      <w:start w:val="1"/>
      <w:numFmt w:val="bullet"/>
      <w:pStyle w:val="BulletItem"/>
      <w:lvlText w:val=""/>
      <w:lvlJc w:val="left"/>
      <w:pPr>
        <w:tabs>
          <w:tab w:val="num" w:pos="238"/>
        </w:tabs>
        <w:ind w:left="238" w:hanging="238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120F89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454" w:hanging="227"/>
      </w:pPr>
    </w:lvl>
  </w:abstractNum>
  <w:abstractNum w:abstractNumId="5" w15:restartNumberingAfterBreak="0">
    <w:nsid w:val="4C436AB0"/>
    <w:multiLevelType w:val="hybridMultilevel"/>
    <w:tmpl w:val="6B202B2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4474F7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227" w:hanging="227"/>
      </w:pPr>
    </w:lvl>
  </w:abstractNum>
  <w:abstractNum w:abstractNumId="7" w15:restartNumberingAfterBreak="0">
    <w:nsid w:val="7E5259C0"/>
    <w:multiLevelType w:val="hybridMultilevel"/>
    <w:tmpl w:val="CD9ECA3C"/>
    <w:lvl w:ilvl="0" w:tplc="D3CE3028">
      <w:start w:val="1"/>
      <w:numFmt w:val="bullet"/>
      <w:lvlText w:val="-"/>
      <w:lvlJc w:val="left"/>
      <w:pPr>
        <w:tabs>
          <w:tab w:val="num" w:pos="587"/>
        </w:tabs>
        <w:ind w:left="454" w:hanging="227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2">
    <w:abstractNumId w:val="1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3">
    <w:abstractNumId w:val="6"/>
  </w:num>
  <w:num w:numId="4">
    <w:abstractNumId w:val="1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5">
    <w:abstractNumId w:val="1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6">
    <w:abstractNumId w:val="2"/>
  </w:num>
  <w:num w:numId="7">
    <w:abstractNumId w:val="7"/>
  </w:num>
  <w:num w:numId="8">
    <w:abstractNumId w:val="4"/>
  </w:num>
  <w:num w:numId="9">
    <w:abstractNumId w:val="2"/>
  </w:num>
  <w:num w:numId="10">
    <w:abstractNumId w:val="7"/>
  </w:num>
  <w:num w:numId="11">
    <w:abstractNumId w:val="5"/>
  </w:num>
  <w:num w:numId="12">
    <w:abstractNumId w:val="0"/>
  </w:num>
  <w:num w:numId="13">
    <w:abstractNumId w:val="5"/>
  </w:num>
  <w:num w:numId="14">
    <w:abstractNumId w:val="0"/>
  </w:num>
  <w:num w:numId="15">
    <w:abstractNumId w:val="0"/>
  </w:num>
  <w:num w:numId="16">
    <w:abstractNumId w:val="5"/>
  </w:num>
  <w:num w:numId="17">
    <w:abstractNumId w:val="0"/>
  </w:num>
  <w:num w:numId="18">
    <w:abstractNumId w:val="0"/>
  </w:num>
  <w:num w:numId="19">
    <w:abstractNumId w:val="7"/>
  </w:num>
  <w:num w:numId="20">
    <w:abstractNumId w:val="7"/>
  </w:num>
  <w:num w:numId="21">
    <w:abstractNumId w:val="7"/>
  </w:num>
  <w:num w:numId="22">
    <w:abstractNumId w:val="3"/>
  </w:num>
  <w:num w:numId="23">
    <w:abstractNumId w:val="3"/>
  </w:num>
  <w:num w:numId="24">
    <w:abstractNumId w:val="3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onsecutiveHyphenLimit w:val="3"/>
  <w:hyphenationZone w:val="140"/>
  <w:doNotHyphenateCaps/>
  <w:evenAndOddHeaders/>
  <w:drawingGridHorizontalSpacing w:val="110"/>
  <w:drawingGridVerticalSpacing w:val="163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K0NDQzNDG1MDS3MDZV0lEKTi0uzszPAykwqgUAy0KyuiwAAAA="/>
  </w:docVars>
  <w:rsids>
    <w:rsidRoot w:val="004B79CB"/>
    <w:rsid w:val="00005F1B"/>
    <w:rsid w:val="00044A53"/>
    <w:rsid w:val="0008326F"/>
    <w:rsid w:val="000E0820"/>
    <w:rsid w:val="00103A73"/>
    <w:rsid w:val="00182D96"/>
    <w:rsid w:val="001B5AA2"/>
    <w:rsid w:val="001D0B49"/>
    <w:rsid w:val="001D73DE"/>
    <w:rsid w:val="001E0594"/>
    <w:rsid w:val="001F7C5D"/>
    <w:rsid w:val="00226F60"/>
    <w:rsid w:val="00236209"/>
    <w:rsid w:val="00295C89"/>
    <w:rsid w:val="002C474C"/>
    <w:rsid w:val="002F2934"/>
    <w:rsid w:val="003421DA"/>
    <w:rsid w:val="00360E7F"/>
    <w:rsid w:val="00405E55"/>
    <w:rsid w:val="00410267"/>
    <w:rsid w:val="004552DA"/>
    <w:rsid w:val="0046154C"/>
    <w:rsid w:val="00493C8D"/>
    <w:rsid w:val="004B79CB"/>
    <w:rsid w:val="004E13EB"/>
    <w:rsid w:val="004F12B1"/>
    <w:rsid w:val="005116AA"/>
    <w:rsid w:val="00523A90"/>
    <w:rsid w:val="00544A38"/>
    <w:rsid w:val="00583E41"/>
    <w:rsid w:val="00594390"/>
    <w:rsid w:val="006139F1"/>
    <w:rsid w:val="006620E7"/>
    <w:rsid w:val="00680383"/>
    <w:rsid w:val="006829A3"/>
    <w:rsid w:val="00694413"/>
    <w:rsid w:val="006A574A"/>
    <w:rsid w:val="006D0203"/>
    <w:rsid w:val="006D6414"/>
    <w:rsid w:val="006E3B89"/>
    <w:rsid w:val="006E723D"/>
    <w:rsid w:val="00722F8A"/>
    <w:rsid w:val="00723352"/>
    <w:rsid w:val="007246DE"/>
    <w:rsid w:val="00772BBE"/>
    <w:rsid w:val="00791BDF"/>
    <w:rsid w:val="007A2AD6"/>
    <w:rsid w:val="008603F5"/>
    <w:rsid w:val="008662CD"/>
    <w:rsid w:val="00885E15"/>
    <w:rsid w:val="008C0390"/>
    <w:rsid w:val="008E2B14"/>
    <w:rsid w:val="0090334B"/>
    <w:rsid w:val="009067DE"/>
    <w:rsid w:val="0091061C"/>
    <w:rsid w:val="00954D64"/>
    <w:rsid w:val="00976926"/>
    <w:rsid w:val="00981089"/>
    <w:rsid w:val="009960F7"/>
    <w:rsid w:val="009A5235"/>
    <w:rsid w:val="009D04DB"/>
    <w:rsid w:val="00A1344F"/>
    <w:rsid w:val="00A5200F"/>
    <w:rsid w:val="00A7006D"/>
    <w:rsid w:val="00A72563"/>
    <w:rsid w:val="00A86683"/>
    <w:rsid w:val="00AC078B"/>
    <w:rsid w:val="00AC38BA"/>
    <w:rsid w:val="00AD5E69"/>
    <w:rsid w:val="00B065E8"/>
    <w:rsid w:val="00B5108A"/>
    <w:rsid w:val="00B53E8E"/>
    <w:rsid w:val="00B5459D"/>
    <w:rsid w:val="00B61139"/>
    <w:rsid w:val="00B73916"/>
    <w:rsid w:val="00B97ED3"/>
    <w:rsid w:val="00BD3DBF"/>
    <w:rsid w:val="00BF2C5E"/>
    <w:rsid w:val="00C22245"/>
    <w:rsid w:val="00C7344F"/>
    <w:rsid w:val="00C921ED"/>
    <w:rsid w:val="00C9597D"/>
    <w:rsid w:val="00CC0309"/>
    <w:rsid w:val="00CD548C"/>
    <w:rsid w:val="00D27CCD"/>
    <w:rsid w:val="00D4758B"/>
    <w:rsid w:val="00D52D3D"/>
    <w:rsid w:val="00D5483E"/>
    <w:rsid w:val="00D648B7"/>
    <w:rsid w:val="00D70ECD"/>
    <w:rsid w:val="00DB6263"/>
    <w:rsid w:val="00DC05FD"/>
    <w:rsid w:val="00E359E3"/>
    <w:rsid w:val="00E35DEA"/>
    <w:rsid w:val="00E54684"/>
    <w:rsid w:val="00EA0AFE"/>
    <w:rsid w:val="00EA44D1"/>
    <w:rsid w:val="00EB6306"/>
    <w:rsid w:val="00ED6CDE"/>
    <w:rsid w:val="00EF4013"/>
    <w:rsid w:val="00F04559"/>
    <w:rsid w:val="00F3520D"/>
    <w:rsid w:val="00F36549"/>
    <w:rsid w:val="00F75922"/>
    <w:rsid w:val="00F84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22619E3"/>
  <w15:chartTrackingRefBased/>
  <w15:docId w15:val="{4EF6202F-536C-4705-82E3-9B3620743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79CB"/>
    <w:rPr>
      <w:rFonts w:ascii="Calibri" w:eastAsia="Calibri" w:hAnsi="Calibri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after="240"/>
      <w:outlineLvl w:val="0"/>
    </w:pPr>
    <w:rPr>
      <w:rFonts w:ascii="Arial" w:hAnsi="Arial"/>
      <w:b/>
      <w:bCs/>
      <w:sz w:val="28"/>
      <w:szCs w:val="24"/>
    </w:rPr>
  </w:style>
  <w:style w:type="paragraph" w:styleId="Heading2">
    <w:name w:val="heading 2"/>
    <w:basedOn w:val="Normal"/>
    <w:next w:val="Normal"/>
    <w:qFormat/>
    <w:pPr>
      <w:keepNext/>
      <w:spacing w:before="240" w:after="120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qFormat/>
    <w:pPr>
      <w:keepNext/>
      <w:spacing w:before="180" w:after="120"/>
      <w:outlineLvl w:val="2"/>
    </w:pPr>
    <w:rPr>
      <w:rFonts w:ascii="Arial" w:hAnsi="Arial"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Pr>
      <w:sz w:val="20"/>
    </w:rPr>
  </w:style>
  <w:style w:type="paragraph" w:customStyle="1" w:styleId="Runninghead-left">
    <w:name w:val="Running head - left"/>
    <w:basedOn w:val="Normal"/>
    <w:rsid w:val="00D52D3D"/>
    <w:pPr>
      <w:tabs>
        <w:tab w:val="left" w:pos="680"/>
        <w:tab w:val="right" w:pos="6237"/>
        <w:tab w:val="right" w:pos="6917"/>
      </w:tabs>
      <w:spacing w:after="120" w:line="200" w:lineRule="exact"/>
    </w:pPr>
    <w:rPr>
      <w:sz w:val="17"/>
    </w:rPr>
  </w:style>
  <w:style w:type="paragraph" w:customStyle="1" w:styleId="Runninghead-right">
    <w:name w:val="Running head - right"/>
    <w:basedOn w:val="Runninghead-left"/>
    <w:pPr>
      <w:jc w:val="right"/>
    </w:pPr>
  </w:style>
  <w:style w:type="paragraph" w:customStyle="1" w:styleId="author">
    <w:name w:val="author"/>
    <w:basedOn w:val="Normal"/>
    <w:next w:val="Normal"/>
    <w:rsid w:val="00583E41"/>
    <w:pPr>
      <w:suppressAutoHyphens/>
      <w:spacing w:before="480" w:after="220"/>
    </w:pPr>
    <w:rPr>
      <w:b/>
    </w:rPr>
  </w:style>
  <w:style w:type="paragraph" w:customStyle="1" w:styleId="table">
    <w:name w:val="table"/>
    <w:basedOn w:val="Normal"/>
    <w:rsid w:val="00D52D3D"/>
    <w:pPr>
      <w:spacing w:before="60" w:line="200" w:lineRule="atLeast"/>
    </w:pPr>
    <w:rPr>
      <w:sz w:val="17"/>
      <w:szCs w:val="18"/>
    </w:rPr>
  </w:style>
  <w:style w:type="paragraph" w:customStyle="1" w:styleId="equation">
    <w:name w:val="equation"/>
    <w:basedOn w:val="Normal"/>
    <w:next w:val="Normal"/>
    <w:rsid w:val="00B97ED3"/>
    <w:pPr>
      <w:tabs>
        <w:tab w:val="center" w:pos="3204"/>
        <w:tab w:val="right" w:pos="6634"/>
      </w:tabs>
      <w:spacing w:before="240" w:after="240"/>
    </w:pPr>
  </w:style>
  <w:style w:type="paragraph" w:customStyle="1" w:styleId="figlegend">
    <w:name w:val="figlegend"/>
    <w:basedOn w:val="Normal"/>
    <w:next w:val="Normal"/>
    <w:rsid w:val="00D52D3D"/>
    <w:pPr>
      <w:keepLines/>
      <w:spacing w:before="120" w:after="240" w:line="200" w:lineRule="atLeast"/>
    </w:pPr>
    <w:rPr>
      <w:sz w:val="17"/>
    </w:rPr>
  </w:style>
  <w:style w:type="paragraph" w:customStyle="1" w:styleId="FunotentextFootnote">
    <w:name w:val="Fußnotentext.Footnote"/>
    <w:basedOn w:val="p1a"/>
    <w:rsid w:val="00405E55"/>
    <w:pPr>
      <w:tabs>
        <w:tab w:val="left" w:pos="170"/>
      </w:tabs>
      <w:spacing w:after="40" w:line="200" w:lineRule="atLeast"/>
    </w:pPr>
    <w:rPr>
      <w:sz w:val="17"/>
    </w:rPr>
  </w:style>
  <w:style w:type="paragraph" w:customStyle="1" w:styleId="p1a">
    <w:name w:val="p1a"/>
    <w:basedOn w:val="Normal"/>
    <w:next w:val="Normal"/>
  </w:style>
  <w:style w:type="character" w:styleId="FootnoteReference">
    <w:name w:val="footnote reference"/>
    <w:basedOn w:val="DefaultParagraphFont"/>
    <w:semiHidden/>
    <w:rPr>
      <w:position w:val="6"/>
      <w:sz w:val="12"/>
      <w:vertAlign w:val="baseline"/>
    </w:rPr>
  </w:style>
  <w:style w:type="paragraph" w:customStyle="1" w:styleId="heading10">
    <w:name w:val="heading1"/>
    <w:basedOn w:val="Normal"/>
    <w:next w:val="p1a"/>
    <w:rsid w:val="00005F1B"/>
    <w:pPr>
      <w:keepNext/>
      <w:keepLines/>
      <w:tabs>
        <w:tab w:val="left" w:pos="454"/>
      </w:tabs>
      <w:suppressAutoHyphens/>
      <w:spacing w:before="600" w:after="320"/>
    </w:pPr>
    <w:rPr>
      <w:b/>
      <w:sz w:val="24"/>
    </w:rPr>
  </w:style>
  <w:style w:type="paragraph" w:customStyle="1" w:styleId="heading20">
    <w:name w:val="heading2"/>
    <w:basedOn w:val="heading10"/>
    <w:next w:val="p1a"/>
    <w:rsid w:val="00005F1B"/>
    <w:pPr>
      <w:tabs>
        <w:tab w:val="left" w:pos="510"/>
      </w:tabs>
    </w:pPr>
    <w:rPr>
      <w:i/>
    </w:rPr>
  </w:style>
  <w:style w:type="paragraph" w:customStyle="1" w:styleId="heading30">
    <w:name w:val="heading3"/>
    <w:basedOn w:val="p1a"/>
    <w:next w:val="p1a"/>
    <w:rsid w:val="00005F1B"/>
    <w:pPr>
      <w:tabs>
        <w:tab w:val="left" w:pos="284"/>
      </w:tabs>
      <w:suppressAutoHyphens/>
      <w:spacing w:before="480" w:after="240"/>
    </w:pPr>
    <w:rPr>
      <w:b/>
    </w:rPr>
  </w:style>
  <w:style w:type="paragraph" w:customStyle="1" w:styleId="Subitem">
    <w:name w:val="Subitem"/>
    <w:rsid w:val="006A574A"/>
    <w:pPr>
      <w:numPr>
        <w:numId w:val="18"/>
      </w:numPr>
      <w:spacing w:after="120" w:line="240" w:lineRule="atLeast"/>
      <w:contextualSpacing/>
      <w:jc w:val="both"/>
    </w:pPr>
    <w:rPr>
      <w:rFonts w:ascii="Times" w:hAnsi="Times"/>
      <w:lang w:val="en-US" w:eastAsia="de-DE"/>
    </w:rPr>
  </w:style>
  <w:style w:type="paragraph" w:customStyle="1" w:styleId="NumberedItem">
    <w:name w:val="Numbered Item"/>
    <w:basedOn w:val="BulletItem"/>
    <w:rsid w:val="006A574A"/>
  </w:style>
  <w:style w:type="paragraph" w:customStyle="1" w:styleId="BulletItem">
    <w:name w:val="Bullet Item"/>
    <w:basedOn w:val="Normal"/>
    <w:rsid w:val="00EA44D1"/>
    <w:pPr>
      <w:numPr>
        <w:numId w:val="25"/>
      </w:numPr>
      <w:spacing w:before="120" w:after="120"/>
      <w:contextualSpacing/>
    </w:pPr>
  </w:style>
  <w:style w:type="paragraph" w:customStyle="1" w:styleId="petit">
    <w:name w:val="petit"/>
    <w:basedOn w:val="Normal"/>
    <w:rsid w:val="00D27CCD"/>
    <w:pPr>
      <w:spacing w:before="120" w:after="120" w:line="200" w:lineRule="atLeast"/>
    </w:pPr>
    <w:rPr>
      <w:sz w:val="17"/>
    </w:rPr>
  </w:style>
  <w:style w:type="paragraph" w:customStyle="1" w:styleId="reference">
    <w:name w:val="reference"/>
    <w:basedOn w:val="Normal"/>
    <w:rsid w:val="00D52D3D"/>
    <w:pPr>
      <w:tabs>
        <w:tab w:val="left" w:pos="340"/>
      </w:tabs>
      <w:spacing w:line="200" w:lineRule="atLeast"/>
      <w:ind w:left="238" w:hanging="238"/>
    </w:pPr>
    <w:rPr>
      <w:sz w:val="18"/>
    </w:rPr>
  </w:style>
  <w:style w:type="paragraph" w:customStyle="1" w:styleId="Important">
    <w:name w:val="Important"/>
    <w:basedOn w:val="p1a"/>
    <w:rsid w:val="008603F5"/>
    <w:pPr>
      <w:shd w:val="clear" w:color="auto" w:fill="D9D9D9"/>
      <w:spacing w:before="240" w:after="240"/>
      <w:ind w:left="238" w:right="238"/>
      <w:contextualSpacing/>
    </w:pPr>
  </w:style>
  <w:style w:type="paragraph" w:customStyle="1" w:styleId="tablelegend">
    <w:name w:val="tablelegend"/>
    <w:basedOn w:val="Normal"/>
    <w:next w:val="Normal"/>
    <w:rsid w:val="00D52D3D"/>
    <w:pPr>
      <w:keepNext/>
      <w:keepLines/>
      <w:spacing w:before="240" w:after="120" w:line="200" w:lineRule="atLeast"/>
    </w:pPr>
    <w:rPr>
      <w:sz w:val="17"/>
    </w:rPr>
  </w:style>
  <w:style w:type="paragraph" w:customStyle="1" w:styleId="tablenotes">
    <w:name w:val="tablenotes"/>
    <w:basedOn w:val="Normal"/>
    <w:next w:val="Normal"/>
    <w:rsid w:val="00D52D3D"/>
    <w:pPr>
      <w:widowControl w:val="0"/>
      <w:spacing w:before="20" w:line="200" w:lineRule="atLeast"/>
    </w:pPr>
    <w:rPr>
      <w:sz w:val="17"/>
    </w:rPr>
  </w:style>
  <w:style w:type="paragraph" w:customStyle="1" w:styleId="Title1">
    <w:name w:val="Title1"/>
    <w:basedOn w:val="Normal"/>
    <w:next w:val="p1a"/>
    <w:rsid w:val="000E0820"/>
    <w:pPr>
      <w:keepNext/>
      <w:keepLines/>
      <w:pageBreakBefore/>
      <w:tabs>
        <w:tab w:val="left" w:pos="284"/>
      </w:tabs>
      <w:suppressAutoHyphens/>
      <w:spacing w:line="360" w:lineRule="atLeast"/>
    </w:pPr>
    <w:rPr>
      <w:b/>
      <w:sz w:val="32"/>
    </w:rPr>
  </w:style>
  <w:style w:type="paragraph" w:styleId="TOC1">
    <w:name w:val="toc 1"/>
    <w:basedOn w:val="Normal"/>
    <w:next w:val="petit"/>
    <w:semiHidden/>
    <w:pPr>
      <w:tabs>
        <w:tab w:val="right" w:leader="dot" w:pos="6634"/>
      </w:tabs>
      <w:spacing w:before="240"/>
    </w:pPr>
    <w:rPr>
      <w:b/>
    </w:rPr>
  </w:style>
  <w:style w:type="paragraph" w:styleId="TOC2">
    <w:name w:val="toc 2"/>
    <w:basedOn w:val="TOC1"/>
    <w:semiHidden/>
    <w:pPr>
      <w:spacing w:before="0"/>
      <w:ind w:left="284"/>
    </w:pPr>
    <w:rPr>
      <w:b w:val="0"/>
    </w:rPr>
  </w:style>
  <w:style w:type="paragraph" w:styleId="TOC3">
    <w:name w:val="toc 3"/>
    <w:basedOn w:val="TOC1"/>
    <w:semiHidden/>
    <w:pPr>
      <w:spacing w:before="0"/>
      <w:ind w:left="510"/>
    </w:pPr>
    <w:rPr>
      <w:b w:val="0"/>
    </w:rPr>
  </w:style>
  <w:style w:type="paragraph" w:styleId="Index1">
    <w:name w:val="index 1"/>
    <w:basedOn w:val="petit"/>
    <w:semiHidden/>
    <w:rsid w:val="009960F7"/>
    <w:pPr>
      <w:spacing w:before="0" w:after="0"/>
      <w:ind w:left="720" w:hanging="720"/>
    </w:pPr>
    <w:rPr>
      <w:szCs w:val="21"/>
    </w:rPr>
  </w:style>
  <w:style w:type="paragraph" w:styleId="Index2">
    <w:name w:val="index 2"/>
    <w:basedOn w:val="Index1"/>
    <w:semiHidden/>
    <w:rsid w:val="009960F7"/>
    <w:pPr>
      <w:ind w:left="958"/>
    </w:pPr>
  </w:style>
  <w:style w:type="paragraph" w:styleId="Index3">
    <w:name w:val="index 3"/>
    <w:basedOn w:val="Normal"/>
    <w:next w:val="Normal"/>
    <w:semiHidden/>
    <w:pPr>
      <w:ind w:left="660" w:hanging="220"/>
    </w:pPr>
    <w:rPr>
      <w:szCs w:val="21"/>
    </w:rPr>
  </w:style>
  <w:style w:type="paragraph" w:styleId="FootnoteText">
    <w:name w:val="footnote text"/>
    <w:basedOn w:val="Normal"/>
    <w:semiHidden/>
    <w:rPr>
      <w:sz w:val="20"/>
    </w:rPr>
  </w:style>
  <w:style w:type="paragraph" w:styleId="TOC4">
    <w:name w:val="toc 4"/>
    <w:basedOn w:val="TOC3"/>
    <w:next w:val="Normal"/>
    <w:semiHidden/>
    <w:rsid w:val="00772BBE"/>
    <w:pPr>
      <w:ind w:left="737"/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heading4">
    <w:name w:val="heading4"/>
    <w:basedOn w:val="p1a"/>
    <w:next w:val="p1a"/>
    <w:rsid w:val="00005F1B"/>
    <w:pPr>
      <w:keepNext/>
      <w:suppressAutoHyphens/>
      <w:spacing w:before="480" w:after="240"/>
    </w:pPr>
  </w:style>
  <w:style w:type="paragraph" w:customStyle="1" w:styleId="heading5">
    <w:name w:val="heading5"/>
    <w:basedOn w:val="heading4"/>
    <w:next w:val="p1a"/>
    <w:rsid w:val="00D4758B"/>
    <w:pPr>
      <w:spacing w:before="360" w:after="120"/>
    </w:pPr>
    <w:rPr>
      <w:i/>
    </w:rPr>
  </w:style>
  <w:style w:type="paragraph" w:customStyle="1" w:styleId="Subtitle1">
    <w:name w:val="Subtitle1"/>
    <w:basedOn w:val="Title1"/>
    <w:next w:val="author"/>
    <w:rsid w:val="00583E41"/>
    <w:pPr>
      <w:pageBreakBefore w:val="0"/>
      <w:tabs>
        <w:tab w:val="clear" w:pos="284"/>
        <w:tab w:val="left" w:pos="567"/>
      </w:tabs>
      <w:spacing w:before="320" w:line="320" w:lineRule="atLeast"/>
    </w:pPr>
    <w:rPr>
      <w:rFonts w:cs="Arial"/>
      <w:sz w:val="28"/>
    </w:rPr>
  </w:style>
  <w:style w:type="paragraph" w:customStyle="1" w:styleId="Run-inHeading1">
    <w:name w:val="Run-in Heading 1"/>
    <w:basedOn w:val="p1a"/>
    <w:rsid w:val="00722F8A"/>
    <w:pPr>
      <w:spacing w:before="120"/>
    </w:pPr>
    <w:rPr>
      <w:b/>
    </w:rPr>
  </w:style>
  <w:style w:type="paragraph" w:customStyle="1" w:styleId="Run-inHeading2">
    <w:name w:val="Run-in Heading 2"/>
    <w:basedOn w:val="p1a"/>
    <w:rsid w:val="00722F8A"/>
    <w:pPr>
      <w:spacing w:before="120"/>
    </w:pPr>
    <w:rPr>
      <w:i/>
    </w:rPr>
  </w:style>
  <w:style w:type="paragraph" w:customStyle="1" w:styleId="affiliation">
    <w:name w:val="affiliation"/>
    <w:basedOn w:val="Normal"/>
    <w:next w:val="Normal"/>
    <w:rsid w:val="00B065E8"/>
    <w:pPr>
      <w:suppressAutoHyphens/>
      <w:spacing w:before="120" w:line="200" w:lineRule="atLeast"/>
      <w:ind w:left="238"/>
    </w:pPr>
    <w:rPr>
      <w:sz w:val="17"/>
    </w:rPr>
  </w:style>
  <w:style w:type="paragraph" w:customStyle="1" w:styleId="abstract">
    <w:name w:val="abstract"/>
    <w:basedOn w:val="Normal"/>
    <w:next w:val="Normal"/>
    <w:rsid w:val="00B61139"/>
    <w:pPr>
      <w:spacing w:before="480" w:after="480"/>
    </w:pPr>
  </w:style>
  <w:style w:type="paragraph" w:customStyle="1" w:styleId="quotation">
    <w:name w:val="quotation"/>
    <w:basedOn w:val="affiliation"/>
    <w:next w:val="Normal"/>
    <w:rsid w:val="00044A53"/>
    <w:pPr>
      <w:spacing w:after="120"/>
      <w:ind w:right="238"/>
      <w:contextualSpacing/>
    </w:pPr>
  </w:style>
  <w:style w:type="paragraph" w:customStyle="1" w:styleId="acknowledgements">
    <w:name w:val="acknowledgements"/>
    <w:basedOn w:val="affiliation"/>
    <w:next w:val="Normal"/>
    <w:rsid w:val="00B065E8"/>
    <w:pPr>
      <w:suppressAutoHyphens w:val="0"/>
      <w:spacing w:before="240"/>
      <w:ind w:left="0"/>
      <w:jc w:val="both"/>
    </w:pPr>
  </w:style>
  <w:style w:type="paragraph" w:customStyle="1" w:styleId="references">
    <w:name w:val="references"/>
    <w:basedOn w:val="petit"/>
    <w:rsid w:val="00D27CCD"/>
    <w:pPr>
      <w:spacing w:before="0" w:after="0"/>
      <w:ind w:left="238" w:hanging="238"/>
    </w:pPr>
  </w:style>
  <w:style w:type="paragraph" w:customStyle="1" w:styleId="figurecitation">
    <w:name w:val="figurecitation"/>
    <w:basedOn w:val="Normal"/>
    <w:rsid w:val="00B61139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  <w:rPr>
      <w:rFonts w:ascii="Arial" w:hAnsi="Arial"/>
      <w:b/>
      <w:sz w:val="36"/>
    </w:rPr>
  </w:style>
  <w:style w:type="character" w:customStyle="1" w:styleId="HeaderChar">
    <w:name w:val="Header Char"/>
    <w:basedOn w:val="DefaultParagraphFont"/>
    <w:link w:val="Header"/>
    <w:uiPriority w:val="99"/>
    <w:rsid w:val="00885E15"/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Temp\Rar$DIa12960.9180\T1-boo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T1-book</Template>
  <TotalTime>153</TotalTime>
  <Pages>2</Pages>
  <Words>370</Words>
  <Characters>2109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BertelsmannSpringer</Company>
  <LinksUpToDate>false</LinksUpToDate>
  <CharactersWithSpaces>2475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NajibSabeye@outlook.com</cp:lastModifiedBy>
  <cp:revision>9</cp:revision>
  <dcterms:created xsi:type="dcterms:W3CDTF">2020-07-07T18:23:00Z</dcterms:created>
  <dcterms:modified xsi:type="dcterms:W3CDTF">2020-12-21T02:49:00Z</dcterms:modified>
</cp:coreProperties>
</file>